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0A471" w14:textId="7C5FEE91" w:rsidR="00C1596A" w:rsidRPr="00DC1217" w:rsidRDefault="0071140C" w:rsidP="007241FD">
      <w:pPr>
        <w:pStyle w:val="KeinLeerraum"/>
        <w:tabs>
          <w:tab w:val="left" w:pos="3544"/>
        </w:tabs>
        <w:jc w:val="right"/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1B018DC" wp14:editId="47AABEA1">
                <wp:simplePos x="0" y="0"/>
                <wp:positionH relativeFrom="margin">
                  <wp:posOffset>0</wp:posOffset>
                </wp:positionH>
                <wp:positionV relativeFrom="page">
                  <wp:posOffset>899795</wp:posOffset>
                </wp:positionV>
                <wp:extent cx="2118360" cy="982980"/>
                <wp:effectExtent l="0" t="0" r="0" b="7620"/>
                <wp:wrapNone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8360" cy="982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45E968E" w14:textId="77777777" w:rsidR="000F7A58" w:rsidRDefault="000F7A58" w:rsidP="00C1596A">
                            <w:pPr>
                              <w:jc w:val="center"/>
                            </w:pPr>
                            <w:r>
                              <w:t>Eingangsstempel</w:t>
                            </w:r>
                          </w:p>
                          <w:p w14:paraId="0BC26F06" w14:textId="77777777" w:rsidR="000F7A58" w:rsidRDefault="000F7A58" w:rsidP="00C159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018DC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left:0;text-align:left;margin-left:0;margin-top:70.85pt;width:166.8pt;height:77.4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" fillcolor="window" strokeweight=".5pt">
                <v:path arrowok="t"/>
                <v:textbox>
                  <w:txbxContent>
                    <w:p w14:paraId="145E968E" w14:textId="77777777" w:rsidR="000F7A58" w:rsidRDefault="000F7A58" w:rsidP="00C1596A">
                      <w:pPr>
                        <w:jc w:val="center"/>
                      </w:pPr>
                      <w:r>
                        <w:t>Eingangsstempel</w:t>
                      </w:r>
                    </w:p>
                    <w:p w14:paraId="0BC26F06" w14:textId="77777777" w:rsidR="000F7A58" w:rsidRDefault="000F7A58" w:rsidP="00C1596A"/>
                  </w:txbxContent>
                </v:textbox>
                <w10:wrap anchorx="margin" anchory="page"/>
              </v:shape>
            </w:pict>
          </mc:Fallback>
        </mc:AlternateContent>
      </w:r>
      <w:r w:rsidR="00C1596A" w:rsidRPr="00DC1217">
        <w:rPr>
          <w:rFonts w:ascii="Minion Pro" w:hAnsi="Minion Pro"/>
          <w:bCs/>
          <w:color w:val="5E5E5E"/>
          <w:sz w:val="48"/>
          <w:szCs w:val="48"/>
          <w:shd w:val="clear" w:color="auto" w:fill="FFFFFF"/>
        </w:rPr>
        <w:t>Weißkirchen</w:t>
      </w:r>
    </w:p>
    <w:p w14:paraId="64E1284A" w14:textId="77777777" w:rsidR="00C1596A" w:rsidRPr="00DC1217" w:rsidRDefault="00C1596A" w:rsidP="00C1596A">
      <w:pPr>
        <w:pStyle w:val="StandardWeb"/>
        <w:spacing w:before="0" w:beforeAutospacing="0" w:after="0" w:afterAutospacing="0" w:line="240" w:lineRule="exact"/>
        <w:jc w:val="right"/>
        <w:rPr>
          <w:rFonts w:ascii="Minion Pro" w:hAnsi="Minion Pro"/>
          <w:bCs/>
          <w:i/>
          <w:color w:val="5A742A"/>
          <w:shd w:val="clear" w:color="auto" w:fill="FFFFFF"/>
        </w:rPr>
      </w:pPr>
      <w:r w:rsidRPr="00DC1217">
        <w:rPr>
          <w:rFonts w:ascii="Minion Pro" w:hAnsi="Minion Pro"/>
          <w:bCs/>
          <w:i/>
          <w:color w:val="5A742A"/>
          <w:shd w:val="clear" w:color="auto" w:fill="FFFFFF"/>
        </w:rPr>
        <w:t>in Steiermark</w:t>
      </w:r>
    </w:p>
    <w:p w14:paraId="2CD3834A" w14:textId="77777777" w:rsidR="00C1596A" w:rsidRPr="00A6469C" w:rsidRDefault="00C1596A" w:rsidP="008658D8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501835"/>
          <w:sz w:val="21"/>
          <w:szCs w:val="21"/>
        </w:rPr>
      </w:pPr>
      <w:r w:rsidRPr="00A6469C">
        <w:rPr>
          <w:rFonts w:ascii="Minion Pro" w:hAnsi="Minion Pro"/>
          <w:i/>
          <w:iCs/>
          <w:color w:val="501835"/>
          <w:sz w:val="18"/>
          <w:szCs w:val="18"/>
          <w:shd w:val="clear" w:color="auto" w:fill="FFFFFF"/>
        </w:rPr>
        <w:t>Bürgerservice</w:t>
      </w:r>
    </w:p>
    <w:p w14:paraId="496087A6" w14:textId="77777777" w:rsidR="00C1596A" w:rsidRPr="00A6469C" w:rsidRDefault="00C1596A" w:rsidP="00C1596A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</w:rPr>
      </w:pPr>
      <w:r w:rsidRPr="00A6469C">
        <w:rPr>
          <w:rFonts w:ascii="Minion Pro" w:hAnsi="Minion Pro"/>
          <w:color w:val="5E5E5E"/>
          <w:sz w:val="18"/>
          <w:szCs w:val="18"/>
          <w:shd w:val="clear" w:color="auto" w:fill="FFFFFF"/>
        </w:rPr>
        <w:t>Tel.: +43 (0) 3577 / 80 903 - 300</w:t>
      </w:r>
    </w:p>
    <w:p w14:paraId="1740B603" w14:textId="77777777" w:rsidR="00C1596A" w:rsidRPr="006F5219" w:rsidRDefault="00C1596A" w:rsidP="00C1596A">
      <w:pPr>
        <w:pStyle w:val="StandardWeb"/>
        <w:spacing w:before="0" w:beforeAutospacing="0" w:after="0" w:afterAutospacing="0"/>
        <w:jc w:val="right"/>
        <w:rPr>
          <w:rFonts w:ascii="Calibri" w:hAnsi="Calibri"/>
          <w:color w:val="000000"/>
          <w:sz w:val="21"/>
          <w:szCs w:val="21"/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>Fax: +43 (0) 03577 / 80 903 - 2</w:t>
      </w:r>
    </w:p>
    <w:p w14:paraId="2893483D" w14:textId="77777777" w:rsidR="003148B2" w:rsidRDefault="00C1596A" w:rsidP="00313C73">
      <w:pPr>
        <w:jc w:val="right"/>
        <w:rPr>
          <w:rFonts w:ascii="Minion Pro" w:hAnsi="Minion Pro"/>
          <w:sz w:val="18"/>
          <w:szCs w:val="18"/>
          <w:shd w:val="clear" w:color="auto" w:fill="FFFFFF"/>
          <w:lang w:val="en-US"/>
        </w:rPr>
      </w:pPr>
      <w:r w:rsidRPr="006F5219">
        <w:rPr>
          <w:rFonts w:ascii="Minion Pro" w:hAnsi="Minion Pro"/>
          <w:color w:val="5E5E5E"/>
          <w:sz w:val="18"/>
          <w:szCs w:val="18"/>
          <w:shd w:val="clear" w:color="auto" w:fill="FFFFFF"/>
          <w:lang w:val="en-US"/>
        </w:rPr>
        <w:t xml:space="preserve">Email: </w:t>
      </w:r>
      <w:hyperlink r:id="rId8" w:history="1">
        <w:r w:rsidR="00E22C7A" w:rsidRPr="00114617">
          <w:rPr>
            <w:rStyle w:val="Hyperlink"/>
            <w:rFonts w:ascii="Minion Pro" w:hAnsi="Minion Pro"/>
            <w:sz w:val="18"/>
            <w:szCs w:val="18"/>
            <w:shd w:val="clear" w:color="auto" w:fill="FFFFFF"/>
            <w:lang w:val="en-US"/>
          </w:rPr>
          <w:t>gde@weisskirchen-steiermark.gv.at</w:t>
        </w:r>
      </w:hyperlink>
    </w:p>
    <w:p w14:paraId="35471A03" w14:textId="77777777" w:rsidR="00E22C7A" w:rsidRPr="00313C73" w:rsidRDefault="00E22C7A" w:rsidP="00E22C7A">
      <w:pPr>
        <w:jc w:val="center"/>
        <w:rPr>
          <w:lang w:val="en-US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3544"/>
        <w:gridCol w:w="5670"/>
      </w:tblGrid>
      <w:tr w:rsidR="00534A37" w:rsidRPr="008A1A31" w14:paraId="388ED929" w14:textId="77777777" w:rsidTr="008A1A31">
        <w:tc>
          <w:tcPr>
            <w:tcW w:w="3544" w:type="dxa"/>
            <w:shd w:val="clear" w:color="auto" w:fill="auto"/>
          </w:tcPr>
          <w:p w14:paraId="03BDB45E" w14:textId="77777777" w:rsidR="00534A37" w:rsidRPr="008A1A31" w:rsidRDefault="00534A37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Antragsteller: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1FBD345F" w14:textId="77777777" w:rsidR="00534A37" w:rsidRPr="008A1A31" w:rsidRDefault="00534A37" w:rsidP="008A1A31">
            <w:pPr>
              <w:pStyle w:val="KeinLeerraum"/>
              <w:ind w:hanging="108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0" w:name="Text8"/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instrText xml:space="preserve"> FORMTEXT </w:instrText>
            </w: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</w: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separate"/>
            </w:r>
            <w:r w:rsidR="00B05037" w:rsidRPr="008A1A31">
              <w:rPr>
                <w:rFonts w:ascii="Minion Pro" w:hAnsi="Minion Pro"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end"/>
            </w:r>
            <w:bookmarkEnd w:id="0"/>
          </w:p>
        </w:tc>
      </w:tr>
      <w:tr w:rsidR="007241FD" w:rsidRPr="008A1A31" w14:paraId="7FADA587" w14:textId="77777777" w:rsidTr="008A1A31">
        <w:tc>
          <w:tcPr>
            <w:tcW w:w="3544" w:type="dxa"/>
            <w:shd w:val="clear" w:color="auto" w:fill="auto"/>
          </w:tcPr>
          <w:p w14:paraId="5B2DB9A8" w14:textId="77777777" w:rsidR="007241FD" w:rsidRPr="008A1A31" w:rsidRDefault="007241FD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Anschrift: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43851FA" w14:textId="77777777" w:rsidR="007241FD" w:rsidRPr="008A1A31" w:rsidRDefault="007241FD" w:rsidP="008A1A31">
            <w:pPr>
              <w:pStyle w:val="KeinLeerraum"/>
              <w:tabs>
                <w:tab w:val="left" w:pos="34"/>
              </w:tabs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</w:p>
        </w:tc>
      </w:tr>
      <w:tr w:rsidR="000F7A58" w:rsidRPr="008A1A31" w14:paraId="290C169D" w14:textId="77777777" w:rsidTr="008A1A31">
        <w:tc>
          <w:tcPr>
            <w:tcW w:w="3544" w:type="dxa"/>
            <w:shd w:val="clear" w:color="auto" w:fill="auto"/>
          </w:tcPr>
          <w:p w14:paraId="43B437B6" w14:textId="77777777" w:rsidR="000F7A58" w:rsidRPr="008A1A31" w:rsidRDefault="000F7A58" w:rsidP="008A1A31">
            <w:pPr>
              <w:spacing w:after="0" w:line="240" w:lineRule="auto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14:paraId="73CA0AC5" w14:textId="77777777" w:rsidR="000F7A58" w:rsidRPr="008A1A31" w:rsidRDefault="000F7A58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</w:p>
        </w:tc>
      </w:tr>
      <w:tr w:rsidR="000F7A58" w:rsidRPr="008A1A31" w14:paraId="0F23FFCD" w14:textId="77777777" w:rsidTr="008A1A31">
        <w:tc>
          <w:tcPr>
            <w:tcW w:w="3544" w:type="dxa"/>
            <w:shd w:val="clear" w:color="auto" w:fill="auto"/>
          </w:tcPr>
          <w:p w14:paraId="4FCC4001" w14:textId="77777777" w:rsidR="000F7A58" w:rsidRPr="008A1A31" w:rsidRDefault="004E6C5C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4"/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FORMCHECKBOX </w:instrText>
            </w:r>
            <w:r w:rsidR="000B70DF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="000B70DF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  <w:bookmarkEnd w:id="1"/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 Überweisung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69C03E54" w14:textId="77777777" w:rsidR="000F7A58" w:rsidRPr="008A1A31" w:rsidRDefault="004E6C5C" w:rsidP="008A1A31">
            <w:pPr>
              <w:pStyle w:val="KeinLeerraum"/>
              <w:ind w:left="-108" w:righ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IBAN</w:t>
            </w:r>
            <w:r w:rsidR="00584619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: 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 </w:t>
            </w:r>
            <w:r w:rsidR="000F7A58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0F7A58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="000F7A58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="000F7A58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="000F7A58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0F7A58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0F7A58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0F7A58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0F7A58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0F7A58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</w:p>
        </w:tc>
      </w:tr>
    </w:tbl>
    <w:p w14:paraId="7319026F" w14:textId="77777777" w:rsidR="00BA3D47" w:rsidRPr="008A1A31" w:rsidRDefault="00BA3D47" w:rsidP="00DC4BBC">
      <w:pPr>
        <w:pStyle w:val="KeinLeerraum"/>
        <w:jc w:val="right"/>
        <w:rPr>
          <w:rFonts w:ascii="Minion Pro" w:hAnsi="Minion Pro"/>
          <w:b/>
          <w:color w:val="404040"/>
          <w:sz w:val="24"/>
          <w:szCs w:val="24"/>
        </w:rPr>
      </w:pPr>
    </w:p>
    <w:tbl>
      <w:tblPr>
        <w:tblW w:w="9214" w:type="dxa"/>
        <w:tblLook w:val="04A0" w:firstRow="1" w:lastRow="0" w:firstColumn="1" w:lastColumn="0" w:noHBand="0" w:noVBand="1"/>
      </w:tblPr>
      <w:tblGrid>
        <w:gridCol w:w="3544"/>
        <w:gridCol w:w="5670"/>
      </w:tblGrid>
      <w:tr w:rsidR="00534A37" w:rsidRPr="008A1A31" w14:paraId="38DBEC5B" w14:textId="77777777" w:rsidTr="008A1A31">
        <w:tc>
          <w:tcPr>
            <w:tcW w:w="3544" w:type="dxa"/>
            <w:shd w:val="clear" w:color="auto" w:fill="auto"/>
          </w:tcPr>
          <w:p w14:paraId="217F478C" w14:textId="77777777" w:rsidR="00534A37" w:rsidRPr="008A1A31" w:rsidRDefault="004E6C5C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Datum Inskription</w:t>
            </w:r>
            <w:r w:rsidR="00584619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s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bestätigung: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2AE89D01" w14:textId="77777777" w:rsidR="00313C73" w:rsidRPr="008A1A31" w:rsidRDefault="00534A37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="00B05037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="00B05037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  <w:bookmarkEnd w:id="2"/>
          </w:p>
        </w:tc>
      </w:tr>
      <w:tr w:rsidR="008356C6" w:rsidRPr="008A1A31" w14:paraId="69C16B8C" w14:textId="77777777" w:rsidTr="008A1A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7335A" w14:textId="77777777" w:rsidR="008356C6" w:rsidRPr="008A1A31" w:rsidRDefault="008356C6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Datum Studienerfolgsnachweis: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49EACB" w14:textId="77777777" w:rsidR="008356C6" w:rsidRPr="008A1A31" w:rsidRDefault="008356C6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 </w:t>
            </w: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</w:p>
        </w:tc>
      </w:tr>
      <w:tr w:rsidR="008356C6" w:rsidRPr="008A1A31" w14:paraId="0CDF9CC0" w14:textId="77777777" w:rsidTr="008A1A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47D92A" w14:textId="77777777" w:rsidR="008356C6" w:rsidRPr="008A1A31" w:rsidRDefault="008356C6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62EB0A" w14:textId="77777777" w:rsidR="008356C6" w:rsidRPr="008A1A31" w:rsidRDefault="008356C6" w:rsidP="008A1A31">
            <w:pPr>
              <w:pStyle w:val="KeinLeerraum"/>
              <w:ind w:left="-108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</w:p>
        </w:tc>
      </w:tr>
    </w:tbl>
    <w:p w14:paraId="798D3B7A" w14:textId="14A56450" w:rsidR="00677193" w:rsidRPr="008A1A31" w:rsidRDefault="0071140C" w:rsidP="004E2344">
      <w:pPr>
        <w:rPr>
          <w:rFonts w:ascii="Minion Pro" w:hAnsi="Minion Pro"/>
          <w:color w:val="40404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FA9CF7" wp14:editId="4FF5680C">
                <wp:simplePos x="0" y="0"/>
                <wp:positionH relativeFrom="margin">
                  <wp:posOffset>-31115</wp:posOffset>
                </wp:positionH>
                <wp:positionV relativeFrom="paragraph">
                  <wp:posOffset>50800</wp:posOffset>
                </wp:positionV>
                <wp:extent cx="5859780" cy="388620"/>
                <wp:effectExtent l="0" t="0" r="7620" b="0"/>
                <wp:wrapNone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9780" cy="38862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9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EFAFD17" w14:textId="77777777" w:rsidR="000F7A58" w:rsidRDefault="000F7A58" w:rsidP="0007123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7123F">
                              <w:rPr>
                                <w:sz w:val="36"/>
                                <w:szCs w:val="36"/>
                              </w:rPr>
                              <w:t>Ansuchen um Förderung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für Studierende</w:t>
                            </w:r>
                          </w:p>
                          <w:p w14:paraId="4DCC1DBE" w14:textId="77777777" w:rsidR="000F7A58" w:rsidRPr="0007123F" w:rsidRDefault="000F7A58" w:rsidP="0007123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A9CF7" id="Textfeld 6" o:spid="_x0000_s1027" type="#_x0000_t202" style="position:absolute;margin-left:-2.45pt;margin-top:4pt;width:461.4pt;height:30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" fillcolor="#d0cece" strokeweight=".5pt">
                <v:path arrowok="t"/>
                <v:textbox>
                  <w:txbxContent>
                    <w:p w14:paraId="0EFAFD17" w14:textId="77777777" w:rsidR="000F7A58" w:rsidRDefault="000F7A58" w:rsidP="0007123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7123F">
                        <w:rPr>
                          <w:sz w:val="36"/>
                          <w:szCs w:val="36"/>
                        </w:rPr>
                        <w:t>Ansuchen um Förderung</w:t>
                      </w:r>
                      <w:r>
                        <w:rPr>
                          <w:sz w:val="36"/>
                          <w:szCs w:val="36"/>
                        </w:rPr>
                        <w:t xml:space="preserve"> für Studierende</w:t>
                      </w:r>
                    </w:p>
                    <w:p w14:paraId="4DCC1DBE" w14:textId="77777777" w:rsidR="000F7A58" w:rsidRPr="0007123F" w:rsidRDefault="000F7A58" w:rsidP="0007123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2FAD55" w14:textId="77777777" w:rsidR="004E3047" w:rsidRPr="008A1A31" w:rsidRDefault="004E3047" w:rsidP="006070AF">
      <w:pPr>
        <w:pStyle w:val="KeinLeerraum"/>
        <w:rPr>
          <w:rFonts w:ascii="Minion Pro" w:hAnsi="Minion Pro"/>
          <w:color w:val="404040"/>
          <w:sz w:val="24"/>
          <w:szCs w:val="24"/>
        </w:rPr>
      </w:pPr>
    </w:p>
    <w:p w14:paraId="52197304" w14:textId="77777777" w:rsidR="004E3047" w:rsidRPr="008A1A31" w:rsidRDefault="004E3047" w:rsidP="00E74DDC">
      <w:pPr>
        <w:pStyle w:val="KeinLeerraum"/>
        <w:tabs>
          <w:tab w:val="left" w:pos="3686"/>
        </w:tabs>
        <w:rPr>
          <w:rFonts w:ascii="Minion Pro" w:hAnsi="Minion Pro"/>
          <w:color w:val="404040"/>
          <w:sz w:val="24"/>
          <w:szCs w:val="24"/>
        </w:rPr>
      </w:pPr>
    </w:p>
    <w:tbl>
      <w:tblPr>
        <w:tblW w:w="6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2751"/>
        <w:gridCol w:w="3118"/>
      </w:tblGrid>
      <w:tr w:rsidR="0091721A" w:rsidRPr="008A1A31" w14:paraId="178E4671" w14:textId="77777777" w:rsidTr="008A1A31">
        <w:trPr>
          <w:trHeight w:val="273"/>
          <w:jc w:val="center"/>
        </w:trPr>
        <w:tc>
          <w:tcPr>
            <w:tcW w:w="505" w:type="dxa"/>
            <w:shd w:val="clear" w:color="auto" w:fill="auto"/>
          </w:tcPr>
          <w:p w14:paraId="355E31D4" w14:textId="77777777" w:rsidR="0091721A" w:rsidRPr="008A1A31" w:rsidRDefault="0091721A" w:rsidP="006070AF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  <w:p w14:paraId="79AA4F87" w14:textId="77777777" w:rsidR="0091721A" w:rsidRPr="008A1A31" w:rsidRDefault="0091721A" w:rsidP="006070AF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instrText xml:space="preserve"> FORMCHECKBOX </w:instrText>
            </w:r>
            <w:r w:rsidR="000B70DF" w:rsidRPr="008A1A31">
              <w:rPr>
                <w:rFonts w:ascii="Minion Pro" w:hAnsi="Minion Pro"/>
                <w:color w:val="404040"/>
                <w:sz w:val="24"/>
                <w:szCs w:val="24"/>
              </w:rPr>
            </w:r>
            <w:r w:rsidR="000B70DF"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separate"/>
            </w: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end"/>
            </w:r>
            <w:bookmarkEnd w:id="3"/>
          </w:p>
          <w:p w14:paraId="15B9F31E" w14:textId="77777777" w:rsidR="0091721A" w:rsidRPr="008A1A31" w:rsidRDefault="0091721A" w:rsidP="006070AF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</w:tc>
        <w:tc>
          <w:tcPr>
            <w:tcW w:w="2751" w:type="dxa"/>
            <w:shd w:val="clear" w:color="auto" w:fill="auto"/>
          </w:tcPr>
          <w:p w14:paraId="19B09028" w14:textId="77777777" w:rsidR="0091721A" w:rsidRPr="008A1A31" w:rsidRDefault="0091721A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  <w:p w14:paraId="2597023C" w14:textId="77777777" w:rsidR="0091721A" w:rsidRPr="008A1A31" w:rsidRDefault="0091721A" w:rsidP="00BA3D47">
            <w:pPr>
              <w:pStyle w:val="KeinLeerraum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Wintersemester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 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</w:p>
          <w:p w14:paraId="2D3D7803" w14:textId="77777777" w:rsidR="0091721A" w:rsidRPr="008A1A31" w:rsidRDefault="0091721A" w:rsidP="00BA3D47">
            <w:pPr>
              <w:pStyle w:val="KeinLeerraum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t>(1.9.  bis 28./29.2.)</w:t>
            </w:r>
          </w:p>
        </w:tc>
        <w:tc>
          <w:tcPr>
            <w:tcW w:w="3118" w:type="dxa"/>
            <w:shd w:val="clear" w:color="auto" w:fill="auto"/>
          </w:tcPr>
          <w:p w14:paraId="2A31D81E" w14:textId="77777777" w:rsidR="0091721A" w:rsidRPr="008A1A31" w:rsidRDefault="0091721A" w:rsidP="006070AF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  <w:p w14:paraId="553CC63F" w14:textId="77777777" w:rsidR="0091721A" w:rsidRPr="008A1A31" w:rsidRDefault="004E6C5C" w:rsidP="0091721A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t>Einmalig € 150,-- pro Semester</w:t>
            </w:r>
          </w:p>
        </w:tc>
      </w:tr>
      <w:tr w:rsidR="000F7A58" w:rsidRPr="008A1A31" w14:paraId="27DBA2A6" w14:textId="77777777" w:rsidTr="008A1A31">
        <w:trPr>
          <w:trHeight w:val="261"/>
          <w:jc w:val="center"/>
        </w:trPr>
        <w:tc>
          <w:tcPr>
            <w:tcW w:w="505" w:type="dxa"/>
            <w:shd w:val="clear" w:color="auto" w:fill="auto"/>
          </w:tcPr>
          <w:p w14:paraId="48311193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  <w:p w14:paraId="1D7C1AE8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2"/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instrText xml:space="preserve"> FORMCHECKBOX </w:instrText>
            </w:r>
            <w:r w:rsidR="000B70DF" w:rsidRPr="008A1A31">
              <w:rPr>
                <w:rFonts w:ascii="Minion Pro" w:hAnsi="Minion Pro"/>
                <w:color w:val="404040"/>
                <w:sz w:val="24"/>
                <w:szCs w:val="24"/>
              </w:rPr>
            </w:r>
            <w:r w:rsidR="000B70DF"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separate"/>
            </w: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fldChar w:fldCharType="end"/>
            </w:r>
            <w:bookmarkEnd w:id="4"/>
          </w:p>
          <w:p w14:paraId="3D20FC57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</w:tc>
        <w:tc>
          <w:tcPr>
            <w:tcW w:w="2751" w:type="dxa"/>
            <w:shd w:val="clear" w:color="auto" w:fill="auto"/>
          </w:tcPr>
          <w:p w14:paraId="357D6914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b/>
                <w:color w:val="404040"/>
                <w:sz w:val="24"/>
                <w:szCs w:val="24"/>
              </w:rPr>
            </w:pPr>
          </w:p>
          <w:p w14:paraId="2734E515" w14:textId="77777777" w:rsidR="000F7A58" w:rsidRPr="008A1A31" w:rsidRDefault="000F7A58" w:rsidP="00BA3D47">
            <w:pPr>
              <w:pStyle w:val="KeinLeerraum"/>
            </w:pPr>
            <w:r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>Sommersemester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t xml:space="preserve"> 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instrText xml:space="preserve"> FORMTEXT </w:instrTex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separate"/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noProof/>
                <w:color w:val="404040"/>
                <w:sz w:val="24"/>
                <w:szCs w:val="24"/>
              </w:rPr>
              <w:t> </w:t>
            </w:r>
            <w:r w:rsidR="00A6469C" w:rsidRPr="008A1A31">
              <w:rPr>
                <w:rFonts w:ascii="Minion Pro" w:hAnsi="Minion Pro"/>
                <w:b/>
                <w:color w:val="404040"/>
                <w:sz w:val="24"/>
                <w:szCs w:val="24"/>
              </w:rPr>
              <w:fldChar w:fldCharType="end"/>
            </w:r>
          </w:p>
          <w:p w14:paraId="33450EAD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t>(1.3. bis 31.8.)</w:t>
            </w:r>
          </w:p>
        </w:tc>
        <w:tc>
          <w:tcPr>
            <w:tcW w:w="3118" w:type="dxa"/>
            <w:shd w:val="clear" w:color="auto" w:fill="auto"/>
          </w:tcPr>
          <w:p w14:paraId="7B50D797" w14:textId="77777777" w:rsidR="000F7A58" w:rsidRPr="008A1A31" w:rsidRDefault="000F7A58" w:rsidP="00BA3D47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</w:p>
          <w:p w14:paraId="676BA667" w14:textId="77777777" w:rsidR="000F7A58" w:rsidRPr="008A1A31" w:rsidRDefault="000F7A58" w:rsidP="004E6C5C">
            <w:pPr>
              <w:pStyle w:val="KeinLeerraum"/>
              <w:rPr>
                <w:rFonts w:ascii="Minion Pro" w:hAnsi="Minion Pro"/>
                <w:color w:val="404040"/>
                <w:sz w:val="24"/>
                <w:szCs w:val="24"/>
              </w:rPr>
            </w:pPr>
            <w:r w:rsidRPr="008A1A31">
              <w:rPr>
                <w:rFonts w:ascii="Minion Pro" w:hAnsi="Minion Pro"/>
                <w:color w:val="404040"/>
                <w:sz w:val="24"/>
                <w:szCs w:val="24"/>
              </w:rPr>
              <w:t xml:space="preserve">Einmalig € 150,-- pro </w:t>
            </w:r>
            <w:r w:rsidR="004E6C5C" w:rsidRPr="008A1A31">
              <w:rPr>
                <w:rFonts w:ascii="Minion Pro" w:hAnsi="Minion Pro"/>
                <w:color w:val="404040"/>
                <w:sz w:val="24"/>
                <w:szCs w:val="24"/>
              </w:rPr>
              <w:t>Semester</w:t>
            </w:r>
          </w:p>
        </w:tc>
      </w:tr>
    </w:tbl>
    <w:p w14:paraId="2FFB7CFE" w14:textId="77777777" w:rsidR="006070AF" w:rsidRPr="008A1A31" w:rsidRDefault="006070AF" w:rsidP="006070AF">
      <w:pPr>
        <w:pStyle w:val="KeinLeerraum"/>
        <w:rPr>
          <w:rFonts w:ascii="Minion Pro" w:hAnsi="Minion Pro"/>
          <w:color w:val="404040"/>
          <w:sz w:val="24"/>
          <w:szCs w:val="24"/>
        </w:rPr>
      </w:pPr>
    </w:p>
    <w:p w14:paraId="5DF6E913" w14:textId="77777777" w:rsidR="00584619" w:rsidRPr="008A1A31" w:rsidRDefault="00B92061" w:rsidP="006070AF">
      <w:pPr>
        <w:pStyle w:val="KeinLeerraum"/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  <w:u w:val="single"/>
        </w:rPr>
        <w:t>Fördervoraussetzung</w:t>
      </w:r>
      <w:r w:rsidRPr="008A1A31">
        <w:rPr>
          <w:rFonts w:ascii="Minion Pro" w:hAnsi="Minion Pro"/>
          <w:color w:val="404040"/>
          <w:sz w:val="24"/>
          <w:szCs w:val="24"/>
        </w:rPr>
        <w:t>:</w:t>
      </w:r>
    </w:p>
    <w:p w14:paraId="64585EB5" w14:textId="77777777" w:rsidR="00B92061" w:rsidRPr="008A1A31" w:rsidRDefault="00B92061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</w:rPr>
        <w:t xml:space="preserve">Vorlage </w:t>
      </w:r>
      <w:r w:rsidR="004E6C5C" w:rsidRPr="008A1A31">
        <w:rPr>
          <w:rFonts w:ascii="Minion Pro" w:hAnsi="Minion Pro"/>
          <w:color w:val="404040"/>
          <w:sz w:val="24"/>
          <w:szCs w:val="24"/>
        </w:rPr>
        <w:t>Inskriptionsbestätigung u. Studienerfolgsnachweis des jeweiligen Semesters</w:t>
      </w:r>
    </w:p>
    <w:p w14:paraId="2D3639AB" w14:textId="77777777" w:rsidR="004E2344" w:rsidRPr="008A1A31" w:rsidRDefault="004E2344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</w:rPr>
        <w:t xml:space="preserve">Studium an einer </w:t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österreichischen</w:t>
      </w:r>
      <w:r w:rsidR="00DC15C5" w:rsidRPr="008A1A31">
        <w:rPr>
          <w:rFonts w:ascii="Minion Pro" w:hAnsi="Minion Pro"/>
          <w:color w:val="404040"/>
          <w:sz w:val="24"/>
          <w:szCs w:val="24"/>
        </w:rPr>
        <w:t xml:space="preserve"> Universität/FH/Pädagogischen Hochschule</w:t>
      </w:r>
    </w:p>
    <w:p w14:paraId="144F2EE3" w14:textId="77777777" w:rsidR="004E6C5C" w:rsidRPr="008A1A31" w:rsidRDefault="004E6C5C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</w:rPr>
        <w:t>Vorlage Lichtbildausweis – Antragstellung persönlich</w:t>
      </w:r>
    </w:p>
    <w:p w14:paraId="3CC6852B" w14:textId="77777777" w:rsidR="00B92061" w:rsidRPr="008A1A31" w:rsidRDefault="00B92061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b/>
          <w:color w:val="404040"/>
          <w:sz w:val="24"/>
          <w:szCs w:val="24"/>
        </w:rPr>
        <w:t>Hauptwohnsitz in der M</w:t>
      </w:r>
      <w:r w:rsidR="0023606F" w:rsidRPr="008A1A31">
        <w:rPr>
          <w:rFonts w:ascii="Minion Pro" w:hAnsi="Minion Pro"/>
          <w:b/>
          <w:color w:val="404040"/>
          <w:sz w:val="24"/>
          <w:szCs w:val="24"/>
        </w:rPr>
        <w:t xml:space="preserve">G </w:t>
      </w:r>
      <w:r w:rsidRPr="008A1A31">
        <w:rPr>
          <w:rFonts w:ascii="Minion Pro" w:hAnsi="Minion Pro"/>
          <w:b/>
          <w:color w:val="404040"/>
          <w:sz w:val="24"/>
          <w:szCs w:val="24"/>
        </w:rPr>
        <w:t>Weißkirchen</w:t>
      </w:r>
      <w:r w:rsidRPr="008A1A31">
        <w:rPr>
          <w:rFonts w:ascii="Minion Pro" w:hAnsi="Minion Pro"/>
          <w:color w:val="404040"/>
          <w:sz w:val="24"/>
          <w:szCs w:val="24"/>
        </w:rPr>
        <w:t xml:space="preserve"> </w:t>
      </w:r>
      <w:r w:rsidR="00584619" w:rsidRPr="008A1A31">
        <w:rPr>
          <w:rFonts w:ascii="Minion Pro" w:hAnsi="Minion Pro"/>
          <w:color w:val="404040"/>
          <w:sz w:val="24"/>
          <w:szCs w:val="24"/>
        </w:rPr>
        <w:t>im jeweiligen Sommer</w:t>
      </w:r>
      <w:r w:rsidR="0023606F" w:rsidRPr="008A1A31">
        <w:rPr>
          <w:rFonts w:ascii="Minion Pro" w:hAnsi="Minion Pro"/>
          <w:color w:val="404040"/>
          <w:sz w:val="24"/>
          <w:szCs w:val="24"/>
        </w:rPr>
        <w:t>/Wintersemester</w:t>
      </w:r>
    </w:p>
    <w:p w14:paraId="26EFA022" w14:textId="77777777" w:rsidR="00584619" w:rsidRPr="008A1A31" w:rsidRDefault="00584619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</w:rPr>
        <w:t>Alter unter 30 Jahren</w:t>
      </w:r>
    </w:p>
    <w:p w14:paraId="51DF0634" w14:textId="77777777" w:rsidR="0006249D" w:rsidRPr="008A1A31" w:rsidRDefault="0006249D" w:rsidP="00B92061">
      <w:pPr>
        <w:pStyle w:val="KeinLeerraum"/>
        <w:numPr>
          <w:ilvl w:val="0"/>
          <w:numId w:val="1"/>
        </w:numPr>
        <w:rPr>
          <w:rFonts w:ascii="Minion Pro" w:hAnsi="Minion Pro"/>
          <w:color w:val="404040"/>
          <w:sz w:val="24"/>
          <w:szCs w:val="24"/>
        </w:rPr>
      </w:pPr>
      <w:r w:rsidRPr="008A1A31">
        <w:rPr>
          <w:rFonts w:ascii="Minion Pro" w:hAnsi="Minion Pro"/>
          <w:color w:val="404040"/>
          <w:sz w:val="24"/>
          <w:szCs w:val="24"/>
        </w:rPr>
        <w:t xml:space="preserve">Beantragung im Nachhinein für max. </w:t>
      </w:r>
      <w:r w:rsidRPr="008A1A31">
        <w:rPr>
          <w:rFonts w:ascii="Minion Pro" w:hAnsi="Minion Pro"/>
          <w:b/>
          <w:color w:val="404040"/>
          <w:sz w:val="24"/>
          <w:szCs w:val="24"/>
        </w:rPr>
        <w:t>zwei Semester</w:t>
      </w:r>
    </w:p>
    <w:p w14:paraId="73FDC829" w14:textId="77777777" w:rsidR="00366E56" w:rsidRPr="008A1A31" w:rsidRDefault="00366E56" w:rsidP="006070AF">
      <w:pPr>
        <w:pStyle w:val="KeinLeerraum"/>
        <w:rPr>
          <w:rFonts w:ascii="Minion Pro" w:hAnsi="Minion Pro"/>
          <w:color w:val="404040"/>
          <w:sz w:val="24"/>
          <w:szCs w:val="24"/>
        </w:rPr>
      </w:pPr>
    </w:p>
    <w:p w14:paraId="69F4D3D7" w14:textId="77777777" w:rsidR="00A6469C" w:rsidRPr="008A1A31" w:rsidRDefault="00E74DDC" w:rsidP="00366E5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/>
          <w:sz w:val="24"/>
          <w:szCs w:val="24"/>
        </w:rPr>
      </w:pPr>
      <w:r w:rsidRPr="008A1A31">
        <w:rPr>
          <w:rFonts w:ascii="Minion Pro" w:hAnsi="Minion Pro"/>
          <w:b/>
          <w:color w:val="404040"/>
          <w:sz w:val="24"/>
          <w:szCs w:val="24"/>
        </w:rPr>
        <w:t>Unterschrift Antragsteller:</w:t>
      </w:r>
      <w:r w:rsidR="008658D8" w:rsidRPr="008A1A31">
        <w:rPr>
          <w:rFonts w:ascii="Minion Pro" w:hAnsi="Minion Pro"/>
          <w:b/>
          <w:color w:val="404040"/>
          <w:sz w:val="24"/>
          <w:szCs w:val="24"/>
        </w:rPr>
        <w:t xml:space="preserve"> 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148B2" w:rsidRPr="008A1A31">
        <w:rPr>
          <w:rFonts w:ascii="Minion Pro" w:hAnsi="Minion Pro"/>
          <w:b/>
          <w:color w:val="404040"/>
          <w:sz w:val="24"/>
          <w:szCs w:val="24"/>
        </w:rPr>
        <w:instrText xml:space="preserve"> FORMTEXT </w:instrTex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separate"/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DC15C5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end"/>
      </w:r>
      <w:bookmarkEnd w:id="5"/>
      <w:r w:rsidR="008658D8" w:rsidRPr="008A1A31">
        <w:rPr>
          <w:rFonts w:ascii="Minion Pro" w:hAnsi="Minion Pro"/>
          <w:b/>
          <w:color w:val="404040"/>
          <w:sz w:val="24"/>
          <w:szCs w:val="24"/>
        </w:rPr>
        <w:t xml:space="preserve"> </w:t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 xml:space="preserve">       </w:t>
      </w:r>
      <w:r w:rsidR="00105711" w:rsidRPr="008A1A31">
        <w:rPr>
          <w:rFonts w:ascii="Minion Pro" w:hAnsi="Minion Pro"/>
          <w:b/>
          <w:color w:val="404040"/>
          <w:sz w:val="24"/>
          <w:szCs w:val="24"/>
        </w:rPr>
        <w:t xml:space="preserve">                                                  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t xml:space="preserve">Datum: 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="003148B2" w:rsidRPr="008A1A31">
        <w:rPr>
          <w:rFonts w:ascii="Minion Pro" w:hAnsi="Minion Pro"/>
          <w:b/>
          <w:color w:val="404040"/>
          <w:sz w:val="24"/>
          <w:szCs w:val="24"/>
        </w:rPr>
        <w:instrText xml:space="preserve"> FORMTEXT </w:instrTex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separate"/>
      </w:r>
      <w:r w:rsidR="00B05037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B05037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B05037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B05037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B05037" w:rsidRPr="008A1A31">
        <w:rPr>
          <w:rFonts w:ascii="Minion Pro" w:hAnsi="Minion Pro"/>
          <w:b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end"/>
      </w:r>
      <w:bookmarkEnd w:id="6"/>
      <w:r w:rsidR="00366E56" w:rsidRPr="008A1A31">
        <w:rPr>
          <w:rFonts w:ascii="Minion Pro" w:hAnsi="Minion Pro"/>
          <w:b/>
          <w:color w:val="404040"/>
          <w:sz w:val="24"/>
          <w:szCs w:val="24"/>
        </w:rPr>
        <w:t xml:space="preserve">   </w:t>
      </w:r>
    </w:p>
    <w:p w14:paraId="706FBE30" w14:textId="77777777" w:rsidR="00A6469C" w:rsidRPr="008A1A31" w:rsidRDefault="00A6469C" w:rsidP="00366E5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/>
          <w:sz w:val="24"/>
          <w:szCs w:val="24"/>
        </w:rPr>
      </w:pPr>
    </w:p>
    <w:p w14:paraId="09E02489" w14:textId="77777777" w:rsidR="00105711" w:rsidRPr="008A1A31" w:rsidRDefault="00105711" w:rsidP="00366E5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/>
          <w:sz w:val="24"/>
          <w:szCs w:val="24"/>
        </w:rPr>
      </w:pPr>
    </w:p>
    <w:p w14:paraId="76E6613A" w14:textId="77777777" w:rsidR="00105711" w:rsidRPr="008A1A31" w:rsidRDefault="00105711" w:rsidP="00366E5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/>
          <w:sz w:val="24"/>
          <w:szCs w:val="24"/>
        </w:rPr>
      </w:pPr>
    </w:p>
    <w:p w14:paraId="7F2CD684" w14:textId="77777777" w:rsidR="00616121" w:rsidRPr="008A1A31" w:rsidRDefault="00575944" w:rsidP="00366E56">
      <w:pPr>
        <w:pStyle w:val="KeinLeerraum"/>
        <w:tabs>
          <w:tab w:val="left" w:pos="2694"/>
          <w:tab w:val="left" w:pos="5812"/>
        </w:tabs>
        <w:rPr>
          <w:rFonts w:ascii="Minion Pro" w:hAnsi="Minion Pro"/>
          <w:b/>
          <w:color w:val="404040"/>
          <w:sz w:val="24"/>
          <w:szCs w:val="24"/>
        </w:rPr>
      </w:pPr>
      <w:r w:rsidRPr="008A1A31">
        <w:rPr>
          <w:rFonts w:ascii="Minion Pro" w:hAnsi="Minion Pro"/>
          <w:b/>
          <w:color w:val="404040"/>
          <w:sz w:val="24"/>
          <w:szCs w:val="24"/>
        </w:rPr>
        <w:t>Bearbeiter</w:t>
      </w:r>
      <w:r w:rsidR="00616121" w:rsidRPr="008A1A31">
        <w:rPr>
          <w:rFonts w:ascii="Minion Pro" w:hAnsi="Minion Pro"/>
          <w:b/>
          <w:color w:val="404040"/>
          <w:sz w:val="24"/>
          <w:szCs w:val="24"/>
        </w:rPr>
        <w:t>: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t xml:space="preserve"> 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3148B2" w:rsidRPr="008A1A31">
        <w:rPr>
          <w:rFonts w:ascii="Minion Pro" w:hAnsi="Minion Pro"/>
          <w:b/>
          <w:color w:val="404040"/>
          <w:sz w:val="24"/>
          <w:szCs w:val="24"/>
        </w:rPr>
        <w:instrText xml:space="preserve"> FORMTEXT </w:instrTex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separate"/>
      </w:r>
      <w:r w:rsidR="003148B2" w:rsidRPr="008A1A31">
        <w:rPr>
          <w:rFonts w:ascii="Minion Pro" w:hAnsi="Minion Pro"/>
          <w:b/>
          <w:noProof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noProof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noProof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noProof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noProof/>
          <w:color w:val="404040"/>
          <w:sz w:val="24"/>
          <w:szCs w:val="24"/>
        </w:rPr>
        <w:t> </w:t>
      </w:r>
      <w:r w:rsidR="003148B2" w:rsidRPr="008A1A31">
        <w:rPr>
          <w:rFonts w:ascii="Minion Pro" w:hAnsi="Minion Pro"/>
          <w:b/>
          <w:color w:val="404040"/>
          <w:sz w:val="24"/>
          <w:szCs w:val="24"/>
        </w:rPr>
        <w:fldChar w:fldCharType="end"/>
      </w:r>
      <w:bookmarkEnd w:id="7"/>
      <w:r w:rsidR="00881F6C" w:rsidRPr="008A1A31">
        <w:rPr>
          <w:rFonts w:ascii="Minion Pro" w:hAnsi="Minion Pro"/>
          <w:b/>
          <w:color w:val="404040"/>
          <w:sz w:val="24"/>
          <w:szCs w:val="24"/>
        </w:rPr>
        <w:t xml:space="preserve">  </w:t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ab/>
      </w:r>
      <w:r w:rsidR="00881F6C" w:rsidRPr="008A1A31">
        <w:rPr>
          <w:rFonts w:ascii="Minion Pro" w:hAnsi="Minion Pro"/>
          <w:b/>
          <w:color w:val="404040"/>
          <w:sz w:val="24"/>
          <w:szCs w:val="24"/>
        </w:rPr>
        <w:t xml:space="preserve">                                           </w:t>
      </w:r>
      <w:r w:rsidR="00366E56" w:rsidRPr="008A1A31">
        <w:rPr>
          <w:rFonts w:ascii="Minion Pro" w:hAnsi="Minion Pro"/>
          <w:b/>
          <w:color w:val="404040"/>
          <w:sz w:val="24"/>
          <w:szCs w:val="24"/>
        </w:rPr>
        <w:t xml:space="preserve">                              </w:t>
      </w:r>
    </w:p>
    <w:sectPr w:rsidR="00616121" w:rsidRPr="008A1A31" w:rsidSect="007241F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709" w:left="1417" w:header="708" w:footer="5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285BB" w14:textId="77777777" w:rsidR="008A1A31" w:rsidRDefault="008A1A31" w:rsidP="00F62973">
      <w:pPr>
        <w:spacing w:after="0" w:line="240" w:lineRule="auto"/>
      </w:pPr>
      <w:r>
        <w:separator/>
      </w:r>
    </w:p>
  </w:endnote>
  <w:endnote w:type="continuationSeparator" w:id="0">
    <w:p w14:paraId="4FC2351A" w14:textId="77777777" w:rsidR="008A1A31" w:rsidRDefault="008A1A31" w:rsidP="00F62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altName w:val="Cambria Math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F83FF" w14:textId="77777777" w:rsidR="00E22C7A" w:rsidRDefault="00E22C7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F394C" w14:textId="77777777" w:rsidR="007241FD" w:rsidRPr="007241FD" w:rsidRDefault="007241FD" w:rsidP="007241FD">
    <w:pPr>
      <w:pStyle w:val="Fuzeile"/>
      <w:jc w:val="both"/>
      <w:rPr>
        <w:rFonts w:ascii="Minion Pro" w:hAnsi="Minion Pro"/>
        <w:sz w:val="12"/>
        <w:szCs w:val="16"/>
      </w:rPr>
    </w:pPr>
    <w:r w:rsidRPr="007241FD">
      <w:rPr>
        <w:rFonts w:ascii="Minion Pro" w:hAnsi="Minion Pro"/>
        <w:sz w:val="12"/>
        <w:szCs w:val="16"/>
        <w:u w:val="single"/>
      </w:rPr>
      <w:t>DSGVO 25.05.2018 – HINWEIS:</w:t>
    </w:r>
    <w:r>
      <w:rPr>
        <w:rFonts w:ascii="Minion Pro" w:hAnsi="Minion Pro"/>
        <w:sz w:val="12"/>
        <w:szCs w:val="16"/>
        <w:u w:val="single"/>
      </w:rPr>
      <w:t xml:space="preserve"> </w:t>
    </w:r>
    <w:r w:rsidRPr="007241FD">
      <w:rPr>
        <w:rFonts w:ascii="Minion Pro" w:hAnsi="Minion Pro"/>
        <w:sz w:val="12"/>
        <w:szCs w:val="16"/>
      </w:rPr>
      <w:t>Wir weisen Sie darauf hin, dass auf diesem Formular personenbezogene Daten verarbeitet werden. Mit Ihrer Unterschrift geben Sie dazu Ihre Zustimmung.</w:t>
    </w:r>
  </w:p>
  <w:p w14:paraId="25B61657" w14:textId="77777777" w:rsidR="007241FD" w:rsidRPr="007241FD" w:rsidRDefault="007241FD" w:rsidP="007241FD">
    <w:pPr>
      <w:pStyle w:val="Fuzeile"/>
      <w:jc w:val="both"/>
      <w:rPr>
        <w:rFonts w:ascii="Minion Pro" w:hAnsi="Minion Pro"/>
        <w:sz w:val="12"/>
        <w:szCs w:val="16"/>
      </w:rPr>
    </w:pPr>
    <w:r w:rsidRPr="007241FD">
      <w:rPr>
        <w:rFonts w:ascii="Minion Pro" w:eastAsia="MS Mincho" w:hAnsi="Minion Pro"/>
        <w:sz w:val="12"/>
        <w:szCs w:val="16"/>
        <w:lang w:eastAsia="de-DE"/>
      </w:rPr>
      <w:t>Diese Einwilligungse</w:t>
    </w:r>
    <w:r w:rsidR="00E22C7A">
      <w:rPr>
        <w:rFonts w:ascii="Minion Pro" w:eastAsia="MS Mincho" w:hAnsi="Minion Pro"/>
        <w:sz w:val="12"/>
        <w:szCs w:val="16"/>
        <w:lang w:eastAsia="de-DE"/>
      </w:rPr>
      <w:t xml:space="preserve">rklärung kann jederzeit </w:t>
    </w:r>
    <w:r w:rsidRPr="007241FD">
      <w:rPr>
        <w:rFonts w:ascii="Minion Pro" w:eastAsia="MS Mincho" w:hAnsi="Minion Pro"/>
        <w:sz w:val="12"/>
        <w:szCs w:val="16"/>
        <w:lang w:eastAsia="de-DE"/>
      </w:rPr>
      <w:t xml:space="preserve">bei der Marktgemeinde Weißkirchen in Steiermark, Gemeindeplatz 1, 8741 Weißkirchen in Steiermark oder per eMail an gde@weisskirchen-steiermark.gv.at widerrufen werden. Informationen zum Datenschutz der Marktgemeinde Weißkirchen in Steiermark sind auf der Website www.weisskirchen-steiermark.gv.at unter Service zu finden. Ihnen stehen grundsätzlich die Rechte auf Berichtigung, Löschung, Einschränkung und Widerspruch zu. Dafür wenden Sie sich an uns.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7D55" w14:textId="77777777" w:rsidR="00E22C7A" w:rsidRDefault="00E22C7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A632C" w14:textId="77777777" w:rsidR="008A1A31" w:rsidRDefault="008A1A31" w:rsidP="00F62973">
      <w:pPr>
        <w:spacing w:after="0" w:line="240" w:lineRule="auto"/>
      </w:pPr>
      <w:r>
        <w:separator/>
      </w:r>
    </w:p>
  </w:footnote>
  <w:footnote w:type="continuationSeparator" w:id="0">
    <w:p w14:paraId="553B1D4F" w14:textId="77777777" w:rsidR="008A1A31" w:rsidRDefault="008A1A31" w:rsidP="00F62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5B3B4" w14:textId="77777777" w:rsidR="00E22C7A" w:rsidRDefault="00E22C7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05BCF" w14:textId="76F35C8A" w:rsidR="000F7A58" w:rsidRDefault="0071140C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8BA076D" wp14:editId="519FB519">
          <wp:simplePos x="0" y="0"/>
          <wp:positionH relativeFrom="page">
            <wp:posOffset>5960110</wp:posOffset>
          </wp:positionH>
          <wp:positionV relativeFrom="paragraph">
            <wp:posOffset>-273685</wp:posOffset>
          </wp:positionV>
          <wp:extent cx="1600200" cy="6969760"/>
          <wp:effectExtent l="0" t="0" r="0" b="0"/>
          <wp:wrapNone/>
          <wp:docPr id="1" name="Grafik 1" descr="Brandstae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Brandstae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982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69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BF1CB" w14:textId="77777777" w:rsidR="00E22C7A" w:rsidRDefault="00E22C7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55EA6"/>
    <w:multiLevelType w:val="hybridMultilevel"/>
    <w:tmpl w:val="BF281A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39B"/>
    <w:multiLevelType w:val="hybridMultilevel"/>
    <w:tmpl w:val="6B087EA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formatting="1" w:enforcement="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31"/>
    <w:rsid w:val="00013442"/>
    <w:rsid w:val="00015480"/>
    <w:rsid w:val="000306EA"/>
    <w:rsid w:val="00041809"/>
    <w:rsid w:val="0004563D"/>
    <w:rsid w:val="0006249D"/>
    <w:rsid w:val="0007123F"/>
    <w:rsid w:val="000854C0"/>
    <w:rsid w:val="000B04DB"/>
    <w:rsid w:val="000B70DF"/>
    <w:rsid w:val="000F7A58"/>
    <w:rsid w:val="00105711"/>
    <w:rsid w:val="00107ADE"/>
    <w:rsid w:val="001B4E02"/>
    <w:rsid w:val="00206C23"/>
    <w:rsid w:val="0023606F"/>
    <w:rsid w:val="002D25A2"/>
    <w:rsid w:val="00313C73"/>
    <w:rsid w:val="003148B2"/>
    <w:rsid w:val="00330BAA"/>
    <w:rsid w:val="003418E1"/>
    <w:rsid w:val="00344E6B"/>
    <w:rsid w:val="00366E56"/>
    <w:rsid w:val="003C50B0"/>
    <w:rsid w:val="00422D57"/>
    <w:rsid w:val="00433085"/>
    <w:rsid w:val="00475046"/>
    <w:rsid w:val="004E2344"/>
    <w:rsid w:val="004E3047"/>
    <w:rsid w:val="004E6C5C"/>
    <w:rsid w:val="00534A37"/>
    <w:rsid w:val="00575944"/>
    <w:rsid w:val="00584619"/>
    <w:rsid w:val="005C5663"/>
    <w:rsid w:val="0060300F"/>
    <w:rsid w:val="006070AF"/>
    <w:rsid w:val="00616121"/>
    <w:rsid w:val="00677193"/>
    <w:rsid w:val="006D6678"/>
    <w:rsid w:val="006F5219"/>
    <w:rsid w:val="0071140C"/>
    <w:rsid w:val="007241FD"/>
    <w:rsid w:val="007455EC"/>
    <w:rsid w:val="00763B28"/>
    <w:rsid w:val="008356C6"/>
    <w:rsid w:val="008658D8"/>
    <w:rsid w:val="00881F6C"/>
    <w:rsid w:val="008A1A31"/>
    <w:rsid w:val="0091721A"/>
    <w:rsid w:val="00951E69"/>
    <w:rsid w:val="00967915"/>
    <w:rsid w:val="009E5660"/>
    <w:rsid w:val="00A1096D"/>
    <w:rsid w:val="00A6469C"/>
    <w:rsid w:val="00A838A5"/>
    <w:rsid w:val="00A95A8F"/>
    <w:rsid w:val="00AE484F"/>
    <w:rsid w:val="00B05037"/>
    <w:rsid w:val="00B92061"/>
    <w:rsid w:val="00BA3D47"/>
    <w:rsid w:val="00C1596A"/>
    <w:rsid w:val="00CB69F4"/>
    <w:rsid w:val="00DB4B79"/>
    <w:rsid w:val="00DC15C5"/>
    <w:rsid w:val="00DC4BBC"/>
    <w:rsid w:val="00E22C7A"/>
    <w:rsid w:val="00E74DDC"/>
    <w:rsid w:val="00F62973"/>
    <w:rsid w:val="00FC3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0B8806"/>
  <w15:chartTrackingRefBased/>
  <w15:docId w15:val="{89EA7919-5756-475F-830A-1E131871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77193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677193"/>
    <w:rPr>
      <w:color w:val="0563C1"/>
      <w:u w:val="single"/>
    </w:rPr>
  </w:style>
  <w:style w:type="paragraph" w:styleId="StandardWeb">
    <w:name w:val="Normal (Web)"/>
    <w:basedOn w:val="Standard"/>
    <w:uiPriority w:val="99"/>
    <w:unhideWhenUsed/>
    <w:rsid w:val="006771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39"/>
    <w:rsid w:val="00607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uiPriority w:val="99"/>
    <w:semiHidden/>
    <w:rsid w:val="006070AF"/>
    <w:rPr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F62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2973"/>
  </w:style>
  <w:style w:type="paragraph" w:styleId="Fuzeile">
    <w:name w:val="footer"/>
    <w:basedOn w:val="Standard"/>
    <w:link w:val="FuzeileZchn"/>
    <w:uiPriority w:val="99"/>
    <w:unhideWhenUsed/>
    <w:rsid w:val="00F62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297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34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534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e@weisskirchen-steiermark.gv.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CFCA1-479C-4CB9-803B-B15ACB36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Mobilitätsförderung Studierende</Template>
  <TotalTime>0</TotalTime>
  <Pages>1</Pages>
  <Words>177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Gerhard Brandl</dc:creator>
  <cp:keywords/>
  <dc:description/>
  <cp:lastModifiedBy>Gerhard Brandl</cp:lastModifiedBy>
  <cp:revision>2</cp:revision>
  <cp:lastPrinted>2018-06-20T09:31:00Z</cp:lastPrinted>
  <dcterms:created xsi:type="dcterms:W3CDTF">2021-09-02T08:23:00Z</dcterms:created>
  <dcterms:modified xsi:type="dcterms:W3CDTF">2021-09-02T08:23:00Z</dcterms:modified>
</cp:coreProperties>
</file>