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D34" w:rsidRDefault="00A93D34" w:rsidP="00FA7ED8">
      <w:pPr>
        <w:pStyle w:val="StandardWeb"/>
        <w:spacing w:before="0" w:beforeAutospacing="0" w:after="0" w:afterAutospacing="0" w:line="480" w:lineRule="exact"/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32218F" wp14:editId="1E3E113D">
                <wp:simplePos x="0" y="0"/>
                <wp:positionH relativeFrom="margin">
                  <wp:posOffset>-635</wp:posOffset>
                </wp:positionH>
                <wp:positionV relativeFrom="paragraph">
                  <wp:posOffset>75565</wp:posOffset>
                </wp:positionV>
                <wp:extent cx="2103120" cy="1104900"/>
                <wp:effectExtent l="0" t="0" r="11430" b="1905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D34" w:rsidRDefault="00A93D34" w:rsidP="00A93D34">
                            <w:pPr>
                              <w:jc w:val="center"/>
                            </w:pPr>
                            <w:r>
                              <w:t>Eingangsstempel</w:t>
                            </w:r>
                          </w:p>
                          <w:p w:rsidR="00A93D34" w:rsidRDefault="00A93D34" w:rsidP="00A93D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2218F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.05pt;margin-top:5.95pt;width:165.6pt;height:87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" fillcolor="white [3201]" strokeweight=".5pt">
                <v:textbox>
                  <w:txbxContent>
                    <w:p w:rsidR="00A93D34" w:rsidRDefault="00A93D34" w:rsidP="00A93D34">
                      <w:pPr>
                        <w:jc w:val="center"/>
                      </w:pPr>
                      <w:r>
                        <w:t>Eingangsstempel</w:t>
                      </w:r>
                    </w:p>
                    <w:p w:rsidR="00A93D34" w:rsidRDefault="00A93D34" w:rsidP="00A93D34"/>
                  </w:txbxContent>
                </v:textbox>
                <w10:wrap anchorx="margin"/>
              </v:shape>
            </w:pict>
          </mc:Fallback>
        </mc:AlternateContent>
      </w:r>
    </w:p>
    <w:p w:rsidR="00A93D34" w:rsidRPr="00DC1217" w:rsidRDefault="00A93D34" w:rsidP="00A93D34">
      <w:pPr>
        <w:pStyle w:val="StandardWeb"/>
        <w:tabs>
          <w:tab w:val="left" w:pos="672"/>
          <w:tab w:val="right" w:pos="9072"/>
        </w:tabs>
        <w:spacing w:before="0" w:beforeAutospacing="0" w:after="0" w:afterAutospacing="0" w:line="480" w:lineRule="exact"/>
        <w:jc w:val="right"/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</w:pPr>
      <w:r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  <w:tab/>
        <w:t>W</w:t>
      </w:r>
      <w:r w:rsidRPr="00DC1217"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  <w:t>eißkirchen</w:t>
      </w:r>
    </w:p>
    <w:p w:rsidR="00A93D34" w:rsidRPr="00DC1217" w:rsidRDefault="00A93D34" w:rsidP="00A93D34">
      <w:pPr>
        <w:pStyle w:val="StandardWeb"/>
        <w:spacing w:before="0" w:beforeAutospacing="0" w:after="0" w:afterAutospacing="0" w:line="240" w:lineRule="exact"/>
        <w:jc w:val="right"/>
        <w:rPr>
          <w:rFonts w:ascii="Minion Pro" w:hAnsi="Minion Pro"/>
          <w:bCs/>
          <w:i/>
          <w:color w:val="5A742A"/>
          <w:shd w:val="clear" w:color="auto" w:fill="FFFFFF"/>
        </w:rPr>
      </w:pPr>
      <w:r w:rsidRPr="00DC1217">
        <w:rPr>
          <w:rFonts w:ascii="Minion Pro" w:hAnsi="Minion Pro"/>
          <w:bCs/>
          <w:i/>
          <w:color w:val="5A742A"/>
          <w:shd w:val="clear" w:color="auto" w:fill="FFFFFF"/>
        </w:rPr>
        <w:t>in Steiermark</w:t>
      </w:r>
    </w:p>
    <w:p w:rsidR="00A93D34" w:rsidRPr="0023560A" w:rsidRDefault="00A93D34" w:rsidP="00A93D34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501835"/>
          <w:sz w:val="21"/>
          <w:szCs w:val="21"/>
        </w:rPr>
      </w:pPr>
      <w:r w:rsidRPr="0023560A">
        <w:rPr>
          <w:rFonts w:ascii="Minion Pro" w:hAnsi="Minion Pro"/>
          <w:i/>
          <w:iCs/>
          <w:color w:val="501835"/>
          <w:sz w:val="18"/>
          <w:szCs w:val="18"/>
          <w:shd w:val="clear" w:color="auto" w:fill="FFFFFF"/>
        </w:rPr>
        <w:t>Bürgerservice</w:t>
      </w:r>
    </w:p>
    <w:p w:rsidR="00A93D34" w:rsidRPr="0023560A" w:rsidRDefault="00A93D34" w:rsidP="00A93D34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</w:rPr>
      </w:pPr>
      <w:r w:rsidRPr="0023560A">
        <w:rPr>
          <w:rFonts w:ascii="Minion Pro" w:hAnsi="Minion Pro"/>
          <w:color w:val="5E5E5E"/>
          <w:sz w:val="18"/>
          <w:szCs w:val="18"/>
          <w:shd w:val="clear" w:color="auto" w:fill="FFFFFF"/>
        </w:rPr>
        <w:t>Tel.: +43 (0) 3577 / 80 903 - 300</w:t>
      </w:r>
    </w:p>
    <w:p w:rsidR="00A93D34" w:rsidRPr="006F5219" w:rsidRDefault="00A93D34" w:rsidP="00A93D34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>Fax: +43 (0) 03577 / 80 903 - 2</w:t>
      </w:r>
    </w:p>
    <w:p w:rsidR="00A93D34" w:rsidRPr="006F5219" w:rsidRDefault="00A93D34" w:rsidP="00A93D34">
      <w:pPr>
        <w:jc w:val="right"/>
        <w:rPr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 xml:space="preserve">Email: </w:t>
      </w:r>
      <w:r w:rsidRPr="006F5219">
        <w:rPr>
          <w:rFonts w:ascii="Minion Pro" w:hAnsi="Minion Pro"/>
          <w:sz w:val="18"/>
          <w:szCs w:val="18"/>
          <w:shd w:val="clear" w:color="auto" w:fill="FFFFFF"/>
          <w:lang w:val="en-US"/>
        </w:rPr>
        <w:t>gde@weisskirchen-steiermark.gv.at</w:t>
      </w:r>
    </w:p>
    <w:p w:rsidR="00FA7ED8" w:rsidRPr="00581903" w:rsidRDefault="00FA7ED8" w:rsidP="00FA7ED8">
      <w:pPr>
        <w:pStyle w:val="KeinLeerraum"/>
        <w:jc w:val="right"/>
        <w:rPr>
          <w:sz w:val="20"/>
          <w:szCs w:val="20"/>
          <w:lang w:val="en-US"/>
        </w:rPr>
      </w:pPr>
    </w:p>
    <w:p w:rsidR="00A93D34" w:rsidRPr="00581903" w:rsidRDefault="00A93D34" w:rsidP="00A93D34">
      <w:pPr>
        <w:jc w:val="center"/>
        <w:rPr>
          <w:rFonts w:ascii="Minion Pro" w:hAnsi="Minion Pro"/>
          <w:color w:val="404040" w:themeColor="text1" w:themeTint="BF"/>
          <w:sz w:val="24"/>
          <w:szCs w:val="24"/>
          <w:lang w:val="en-US"/>
        </w:rPr>
      </w:pPr>
      <w:r w:rsidRPr="00344E6B">
        <w:rPr>
          <w:rFonts w:ascii="Minion Pro" w:hAnsi="Minion Pro"/>
          <w:noProof/>
          <w:color w:val="404040" w:themeColor="text1" w:themeTint="BF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A62072" wp14:editId="2A3770FC">
                <wp:simplePos x="0" y="0"/>
                <wp:positionH relativeFrom="margin">
                  <wp:posOffset>-31115</wp:posOffset>
                </wp:positionH>
                <wp:positionV relativeFrom="paragraph">
                  <wp:posOffset>48260</wp:posOffset>
                </wp:positionV>
                <wp:extent cx="5859780" cy="662940"/>
                <wp:effectExtent l="0" t="0" r="26670" b="2286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9780" cy="6629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D34" w:rsidRPr="0007123F" w:rsidRDefault="00A93D34" w:rsidP="00A93D3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7123F">
                              <w:rPr>
                                <w:sz w:val="36"/>
                                <w:szCs w:val="36"/>
                              </w:rPr>
                              <w:t xml:space="preserve">Ansuchen um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Lehrlingsförderung </w:t>
                            </w:r>
                            <w:r w:rsidR="00581903">
                              <w:rPr>
                                <w:sz w:val="36"/>
                                <w:szCs w:val="36"/>
                              </w:rPr>
                              <w:t>für Betriebe</w:t>
                            </w:r>
                            <w:r w:rsidR="00122C6F">
                              <w:rPr>
                                <w:sz w:val="36"/>
                                <w:szCs w:val="36"/>
                              </w:rPr>
                              <w:t xml:space="preserve"> in</w:t>
                            </w:r>
                            <w:r w:rsidR="00581903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der Marktgemeinde Weißkirchen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62072" id="Textfeld 6" o:spid="_x0000_s1027" type="#_x0000_t202" style="position:absolute;left:0;text-align:left;margin-left:-2.45pt;margin-top:3.8pt;width:461.4pt;height:5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" fillcolor="#cfcdcd [2894]" strokeweight=".5pt">
                <v:textbox>
                  <w:txbxContent>
                    <w:p w:rsidR="00A93D34" w:rsidRPr="0007123F" w:rsidRDefault="00A93D34" w:rsidP="00A93D3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7123F">
                        <w:rPr>
                          <w:sz w:val="36"/>
                          <w:szCs w:val="36"/>
                        </w:rPr>
                        <w:t xml:space="preserve">Ansuchen um </w:t>
                      </w:r>
                      <w:r>
                        <w:rPr>
                          <w:sz w:val="36"/>
                          <w:szCs w:val="36"/>
                        </w:rPr>
                        <w:t xml:space="preserve">Lehrlingsförderung </w:t>
                      </w:r>
                      <w:r w:rsidR="00581903">
                        <w:rPr>
                          <w:sz w:val="36"/>
                          <w:szCs w:val="36"/>
                        </w:rPr>
                        <w:t>für Betriebe</w:t>
                      </w:r>
                      <w:r w:rsidR="00122C6F">
                        <w:rPr>
                          <w:sz w:val="36"/>
                          <w:szCs w:val="36"/>
                        </w:rPr>
                        <w:t xml:space="preserve"> in</w:t>
                      </w:r>
                      <w:r w:rsidR="00581903"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>der Marktgemeinde Weißkirchen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93D34" w:rsidRPr="00581903" w:rsidRDefault="00A93D34" w:rsidP="00A93D34">
      <w:pPr>
        <w:pStyle w:val="KeinLeerraum"/>
        <w:jc w:val="right"/>
        <w:rPr>
          <w:rFonts w:ascii="Minion Pro" w:hAnsi="Minion Pro"/>
          <w:color w:val="404040" w:themeColor="text1" w:themeTint="BF"/>
          <w:sz w:val="24"/>
          <w:szCs w:val="24"/>
          <w:lang w:val="en-US"/>
        </w:rPr>
      </w:pPr>
    </w:p>
    <w:p w:rsidR="00A93D34" w:rsidRPr="00581903" w:rsidRDefault="00A93D34" w:rsidP="00A93D34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  <w:lang w:val="en-US"/>
        </w:rPr>
      </w:pPr>
    </w:p>
    <w:p w:rsidR="00A93D34" w:rsidRPr="00581903" w:rsidRDefault="00A93D34" w:rsidP="00A93D34">
      <w:pPr>
        <w:pStyle w:val="KeinLeerraum"/>
        <w:tabs>
          <w:tab w:val="left" w:pos="3686"/>
        </w:tabs>
        <w:rPr>
          <w:rFonts w:ascii="Minion Pro" w:hAnsi="Minion Pro"/>
          <w:color w:val="404040" w:themeColor="text1" w:themeTint="BF"/>
          <w:sz w:val="24"/>
          <w:szCs w:val="24"/>
          <w:lang w:val="en-US"/>
        </w:rPr>
      </w:pPr>
    </w:p>
    <w:p w:rsidR="00A93D34" w:rsidRPr="00581903" w:rsidRDefault="00A93D34" w:rsidP="001E69B7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  <w:lang w:val="en-US"/>
        </w:rPr>
      </w:pPr>
      <w:r w:rsidRPr="00581903">
        <w:rPr>
          <w:rFonts w:ascii="Minion Pro" w:hAnsi="Minion Pro"/>
          <w:b/>
          <w:color w:val="404040" w:themeColor="text1" w:themeTint="BF"/>
          <w:sz w:val="24"/>
          <w:szCs w:val="24"/>
          <w:lang w:val="en-US"/>
        </w:rPr>
        <w:tab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C639AA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Antragsteller:</w:t>
            </w:r>
          </w:p>
        </w:tc>
        <w:tc>
          <w:tcPr>
            <w:tcW w:w="6869" w:type="dxa"/>
            <w:tcBorders>
              <w:bottom w:val="single" w:sz="4" w:space="0" w:color="auto"/>
            </w:tcBorders>
          </w:tcPr>
          <w:p w:rsidR="00A061B6" w:rsidRPr="00A061B6" w:rsidRDefault="00A061B6" w:rsidP="00C639AA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bookmarkStart w:id="0" w:name="_GoBack"/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bookmarkEnd w:id="0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</w:p>
        </w:tc>
      </w:tr>
    </w:tbl>
    <w:p w:rsidR="00A93D34" w:rsidRPr="003148B2" w:rsidRDefault="00A93D34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5A1C9E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Anschrift:</w:t>
            </w:r>
          </w:p>
        </w:tc>
        <w:tc>
          <w:tcPr>
            <w:tcW w:w="6869" w:type="dxa"/>
            <w:tcBorders>
              <w:bottom w:val="single" w:sz="4" w:space="0" w:color="auto"/>
            </w:tcBorders>
          </w:tcPr>
          <w:p w:rsidR="00A061B6" w:rsidRPr="00A061B6" w:rsidRDefault="00A061B6" w:rsidP="005A1C9E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</w:p>
        </w:tc>
      </w:tr>
    </w:tbl>
    <w:p w:rsidR="001E69B7" w:rsidRDefault="001E69B7" w:rsidP="001E69B7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</w:tcPr>
          <w:p w:rsidR="00A061B6" w:rsidRPr="00A061B6" w:rsidRDefault="00A061B6" w:rsidP="00D977F1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Bankverbindung:</w:t>
            </w:r>
          </w:p>
        </w:tc>
        <w:tc>
          <w:tcPr>
            <w:tcW w:w="68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61B6" w:rsidRPr="00A061B6" w:rsidRDefault="00A061B6" w:rsidP="00D977F1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</w:p>
        </w:tc>
      </w:tr>
    </w:tbl>
    <w:p w:rsidR="001E69B7" w:rsidRPr="00433085" w:rsidRDefault="001E69B7" w:rsidP="001E69B7">
      <w:pPr>
        <w:pStyle w:val="KeinLeerraum"/>
        <w:tabs>
          <w:tab w:val="left" w:pos="2268"/>
        </w:tabs>
        <w:jc w:val="right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</w:tcPr>
          <w:p w:rsidR="00A061B6" w:rsidRPr="00A061B6" w:rsidRDefault="00A061B6" w:rsidP="007118C2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Telefonnummer:</w:t>
            </w:r>
          </w:p>
        </w:tc>
        <w:tc>
          <w:tcPr>
            <w:tcW w:w="68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61B6" w:rsidRPr="00A061B6" w:rsidRDefault="00A061B6" w:rsidP="007118C2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</w:p>
        </w:tc>
      </w:tr>
    </w:tbl>
    <w:p w:rsidR="001E69B7" w:rsidRDefault="001E69B7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3C1B74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Lehrjahr:</w:t>
            </w:r>
          </w:p>
        </w:tc>
        <w:tc>
          <w:tcPr>
            <w:tcW w:w="6869" w:type="dxa"/>
            <w:tcBorders>
              <w:bottom w:val="single" w:sz="4" w:space="0" w:color="auto"/>
            </w:tcBorders>
          </w:tcPr>
          <w:p w:rsidR="00A061B6" w:rsidRPr="00A061B6" w:rsidRDefault="00A061B6" w:rsidP="003C1B74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1"/>
          </w:p>
        </w:tc>
      </w:tr>
    </w:tbl>
    <w:p w:rsidR="00A93D34" w:rsidRDefault="00A93D34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134E5A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Lehrling (Name):</w:t>
            </w:r>
          </w:p>
        </w:tc>
        <w:tc>
          <w:tcPr>
            <w:tcW w:w="6869" w:type="dxa"/>
            <w:tcBorders>
              <w:bottom w:val="single" w:sz="4" w:space="0" w:color="auto"/>
            </w:tcBorders>
          </w:tcPr>
          <w:p w:rsidR="00A061B6" w:rsidRPr="00A061B6" w:rsidRDefault="00A061B6" w:rsidP="00134E5A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1E69B7" w:rsidRDefault="001E69B7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6869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3C0E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Lehrberuf:</w:t>
            </w:r>
          </w:p>
        </w:tc>
        <w:tc>
          <w:tcPr>
            <w:tcW w:w="6869" w:type="dxa"/>
            <w:tcBorders>
              <w:bottom w:val="single" w:sz="4" w:space="0" w:color="auto"/>
            </w:tcBorders>
          </w:tcPr>
          <w:p w:rsidR="00A061B6" w:rsidRPr="00A061B6" w:rsidRDefault="00A061B6" w:rsidP="003C0E4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1E69B7" w:rsidRDefault="001E69B7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1701"/>
        <w:gridCol w:w="5168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0032EB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Lehrzeit: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061B6" w:rsidRPr="00A061B6" w:rsidRDefault="00A061B6" w:rsidP="000032EB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von 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5168" w:type="dxa"/>
            <w:tcBorders>
              <w:bottom w:val="single" w:sz="4" w:space="0" w:color="auto"/>
            </w:tcBorders>
          </w:tcPr>
          <w:p w:rsidR="00A061B6" w:rsidRPr="00A061B6" w:rsidRDefault="00A061B6" w:rsidP="000032EB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bis 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1E69B7" w:rsidRDefault="001E69B7" w:rsidP="001E69B7">
      <w:pPr>
        <w:pStyle w:val="KeinLeerraum"/>
        <w:tabs>
          <w:tab w:val="left" w:pos="2268"/>
          <w:tab w:val="left" w:pos="3969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1701"/>
        <w:gridCol w:w="5168"/>
      </w:tblGrid>
      <w:tr w:rsidR="00A061B6" w:rsidRPr="00A061B6" w:rsidTr="00A061B6">
        <w:tc>
          <w:tcPr>
            <w:tcW w:w="2193" w:type="dxa"/>
          </w:tcPr>
          <w:p w:rsidR="00A061B6" w:rsidRPr="00A061B6" w:rsidRDefault="00A061B6" w:rsidP="00F3080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>Förder-Lehrjahr: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061B6" w:rsidRPr="00A061B6" w:rsidRDefault="00A061B6" w:rsidP="00F3080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von 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168" w:type="dxa"/>
            <w:tcBorders>
              <w:bottom w:val="single" w:sz="4" w:space="0" w:color="auto"/>
            </w:tcBorders>
          </w:tcPr>
          <w:p w:rsidR="00A061B6" w:rsidRPr="00A061B6" w:rsidRDefault="00A061B6" w:rsidP="00F30807">
            <w:pPr>
              <w:pStyle w:val="KeinLeerraum"/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pP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t xml:space="preserve">bis 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" w:name="Text14"/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instrText xml:space="preserve"> FORMTEXT </w:instrTex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separate"/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noProof/>
                <w:color w:val="404040" w:themeColor="text1" w:themeTint="BF"/>
                <w:sz w:val="24"/>
                <w:szCs w:val="24"/>
              </w:rPr>
              <w:t> </w:t>
            </w:r>
            <w:r w:rsidRPr="00A061B6">
              <w:rPr>
                <w:rFonts w:ascii="Minion Pro" w:hAnsi="Minion Pro"/>
                <w:b/>
                <w:color w:val="404040" w:themeColor="text1" w:themeTint="BF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1E69B7" w:rsidRPr="003148B2" w:rsidRDefault="001E69B7" w:rsidP="00A93D34">
      <w:pPr>
        <w:pStyle w:val="KeinLeerraum"/>
        <w:tabs>
          <w:tab w:val="left" w:pos="2268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p w:rsidR="00A93D34" w:rsidRPr="00433085" w:rsidRDefault="00A93D34" w:rsidP="00A93D34">
      <w:pPr>
        <w:pStyle w:val="KeinLeerraum"/>
        <w:tabs>
          <w:tab w:val="left" w:pos="2268"/>
        </w:tabs>
        <w:jc w:val="right"/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p w:rsidR="00A93D34" w:rsidRPr="00344E6B" w:rsidRDefault="00A93D34" w:rsidP="00A93D34">
      <w:pPr>
        <w:pStyle w:val="KeinLeerraum"/>
        <w:rPr>
          <w:rFonts w:ascii="Minion Pro" w:hAnsi="Minion Pro"/>
          <w:color w:val="404040" w:themeColor="text1" w:themeTint="BF"/>
          <w:sz w:val="24"/>
          <w:szCs w:val="24"/>
        </w:rPr>
      </w:pPr>
    </w:p>
    <w:p w:rsidR="006032B1" w:rsidRDefault="006032B1" w:rsidP="001E69B7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</w:p>
    <w:p w:rsidR="00A93D34" w:rsidRPr="001E69B7" w:rsidRDefault="00A93D34" w:rsidP="001E69B7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 w:themeColor="text1" w:themeTint="BF"/>
          <w:sz w:val="24"/>
          <w:szCs w:val="24"/>
        </w:rPr>
      </w:pPr>
      <w:r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Unterschrift Antragsteller: </w:t>
      </w:r>
      <w:r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>
        <w:rPr>
          <w:rFonts w:ascii="Minion Pro" w:hAnsi="Minion Pro"/>
          <w:b/>
          <w:color w:val="404040" w:themeColor="text1" w:themeTint="BF"/>
          <w:sz w:val="24"/>
          <w:szCs w:val="24"/>
        </w:rPr>
        <w:instrText xml:space="preserve"> FORMTEXT </w:instrText>
      </w:r>
      <w:r>
        <w:rPr>
          <w:rFonts w:ascii="Minion Pro" w:hAnsi="Minion Pro"/>
          <w:b/>
          <w:color w:val="404040" w:themeColor="text1" w:themeTint="BF"/>
          <w:sz w:val="24"/>
          <w:szCs w:val="24"/>
        </w:rPr>
      </w:r>
      <w:r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separate"/>
      </w:r>
      <w:r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end"/>
      </w:r>
      <w:bookmarkEnd w:id="8"/>
      <w:r w:rsidRPr="008658D8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 </w:t>
      </w:r>
      <w:r>
        <w:rPr>
          <w:rFonts w:ascii="Minion Pro" w:hAnsi="Minion Pro"/>
          <w:b/>
          <w:color w:val="404040" w:themeColor="text1" w:themeTint="BF"/>
          <w:sz w:val="24"/>
          <w:szCs w:val="24"/>
        </w:rPr>
        <w:tab/>
      </w:r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Datum: </w:t>
      </w:r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9" w:name="Text17"/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  <w:instrText xml:space="preserve"> FORMTEXT </w:instrText>
      </w:r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</w:r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separate"/>
      </w:r>
      <w:r w:rsidR="00FA7ED8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FA7ED8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FA7ED8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FA7ED8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FA7ED8">
        <w:rPr>
          <w:rFonts w:ascii="Minion Pro" w:hAnsi="Minion Pro"/>
          <w:b/>
          <w:noProof/>
          <w:color w:val="404040" w:themeColor="text1" w:themeTint="BF"/>
          <w:sz w:val="24"/>
          <w:szCs w:val="24"/>
        </w:rPr>
        <w:t> </w:t>
      </w:r>
      <w:r w:rsidR="00FA7ED8">
        <w:rPr>
          <w:rFonts w:ascii="Minion Pro" w:hAnsi="Minion Pro"/>
          <w:b/>
          <w:color w:val="404040" w:themeColor="text1" w:themeTint="BF"/>
          <w:sz w:val="24"/>
          <w:szCs w:val="24"/>
        </w:rPr>
        <w:fldChar w:fldCharType="end"/>
      </w:r>
      <w:bookmarkEnd w:id="9"/>
      <w:r>
        <w:rPr>
          <w:rFonts w:ascii="Minion Pro" w:hAnsi="Minion Pro"/>
          <w:b/>
          <w:color w:val="404040" w:themeColor="text1" w:themeTint="BF"/>
          <w:sz w:val="24"/>
          <w:szCs w:val="24"/>
        </w:rPr>
        <w:t xml:space="preserve"> </w:t>
      </w:r>
    </w:p>
    <w:p w:rsidR="00A93D34" w:rsidRDefault="00A93D34"/>
    <w:p w:rsidR="00FA7ED8" w:rsidRPr="00FA7ED8" w:rsidRDefault="00FA7ED8" w:rsidP="00FA7ED8">
      <w:pPr>
        <w:pStyle w:val="KeinLeerraum"/>
        <w:rPr>
          <w:b/>
          <w:u w:val="single"/>
        </w:rPr>
      </w:pPr>
      <w:r w:rsidRPr="00FA7ED8">
        <w:rPr>
          <w:b/>
          <w:u w:val="single"/>
        </w:rPr>
        <w:t>Beilagen:</w:t>
      </w:r>
    </w:p>
    <w:p w:rsidR="00FA7ED8" w:rsidRDefault="00FA7ED8" w:rsidP="00FA7ED8">
      <w:pPr>
        <w:pStyle w:val="KeinLeerraum"/>
      </w:pPr>
      <w:r>
        <w:t>Berufsschul-Besuchsbestätigung</w:t>
      </w:r>
    </w:p>
    <w:p w:rsidR="0023560A" w:rsidRDefault="0023560A" w:rsidP="00FA7ED8">
      <w:pPr>
        <w:pStyle w:val="KeinLeerraum"/>
      </w:pPr>
    </w:p>
    <w:p w:rsidR="0023560A" w:rsidRDefault="0023560A" w:rsidP="00FA7ED8">
      <w:pPr>
        <w:pStyle w:val="KeinLeerraum"/>
      </w:pPr>
    </w:p>
    <w:sectPr w:rsidR="0023560A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71A" w:rsidRDefault="007F371A" w:rsidP="00A93D34">
      <w:pPr>
        <w:spacing w:after="0" w:line="240" w:lineRule="auto"/>
      </w:pPr>
      <w:r>
        <w:separator/>
      </w:r>
    </w:p>
  </w:endnote>
  <w:endnote w:type="continuationSeparator" w:id="0">
    <w:p w:rsidR="007F371A" w:rsidRDefault="007F371A" w:rsidP="00A9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0A" w:rsidRDefault="0023560A" w:rsidP="0023560A">
    <w:pPr>
      <w:pStyle w:val="Fuzeile"/>
      <w:jc w:val="both"/>
      <w:rPr>
        <w:rFonts w:ascii="Minion Pro" w:hAnsi="Minion Pro"/>
        <w:sz w:val="12"/>
        <w:szCs w:val="16"/>
      </w:rPr>
    </w:pPr>
    <w:r>
      <w:rPr>
        <w:rFonts w:ascii="Minion Pro" w:hAnsi="Minion Pro"/>
        <w:sz w:val="12"/>
        <w:szCs w:val="16"/>
        <w:u w:val="single"/>
      </w:rPr>
      <w:t xml:space="preserve">DSGVO 25.05.2018 – HINWEIS: </w:t>
    </w:r>
    <w:r>
      <w:rPr>
        <w:rFonts w:ascii="Minion Pro" w:hAnsi="Minion Pro"/>
        <w:sz w:val="12"/>
        <w:szCs w:val="16"/>
      </w:rPr>
      <w:t>Wir weisen Sie darauf hin, dass auf diesem Formular personenbezogene Daten verarbeitet werden. Mit Ihrer Unterschrift geben Sie dazu Ihre Zustimmung.</w:t>
    </w:r>
  </w:p>
  <w:p w:rsidR="0023560A" w:rsidRDefault="0023560A" w:rsidP="0023560A">
    <w:pPr>
      <w:pStyle w:val="Fuzeile"/>
      <w:jc w:val="both"/>
      <w:rPr>
        <w:rFonts w:ascii="Minion Pro" w:hAnsi="Minion Pro"/>
        <w:sz w:val="12"/>
        <w:szCs w:val="16"/>
      </w:rPr>
    </w:pPr>
    <w:r>
      <w:rPr>
        <w:rFonts w:ascii="Minion Pro" w:eastAsia="MS Mincho" w:hAnsi="Minion Pro" w:cs="Times New Roman"/>
        <w:sz w:val="12"/>
        <w:szCs w:val="16"/>
        <w:lang w:eastAsia="de-DE"/>
      </w:rPr>
      <w:t xml:space="preserve">Diese Einwilligungserklärung kann jederzeit bei der Marktgemeinde Weißkirchen in Steiermark, Gemeindeplatz 1, 8741 Weißkirchen in Steiermark oder per Email an gde@weisskirchen-steiermark.gv.at widerrufen werden. Informationen zum Datenschutz der Marktgemeinde Weißkirchen in Steiermark sind auf der Website www.weisskirchen-steiermark.gv.at unter Service zu finden. Ihnen stehen grundsätzlich die Rechte auf Berichtigung, Löschung, Einschränkung und Widerspruch zu. Dafür wenden Sie sich an uns. </w:t>
    </w:r>
  </w:p>
  <w:p w:rsidR="0023560A" w:rsidRDefault="0023560A" w:rsidP="0023560A">
    <w:pPr>
      <w:pStyle w:val="Fuzeile"/>
    </w:pPr>
  </w:p>
  <w:p w:rsidR="0023560A" w:rsidRDefault="0023560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71A" w:rsidRDefault="007F371A" w:rsidP="00A93D34">
      <w:pPr>
        <w:spacing w:after="0" w:line="240" w:lineRule="auto"/>
      </w:pPr>
      <w:r>
        <w:separator/>
      </w:r>
    </w:p>
  </w:footnote>
  <w:footnote w:type="continuationSeparator" w:id="0">
    <w:p w:rsidR="007F371A" w:rsidRDefault="007F371A" w:rsidP="00A93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D34" w:rsidRDefault="00A93D34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763B2FA4" wp14:editId="579F94A6">
          <wp:simplePos x="0" y="0"/>
          <wp:positionH relativeFrom="page">
            <wp:align>right</wp:align>
          </wp:positionH>
          <wp:positionV relativeFrom="paragraph">
            <wp:posOffset>-609600</wp:posOffset>
          </wp:positionV>
          <wp:extent cx="1600200" cy="7454900"/>
          <wp:effectExtent l="0" t="0" r="0" b="0"/>
          <wp:wrapNone/>
          <wp:docPr id="77" name="Grafik 77" descr="Brandstae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ndstae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45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1A"/>
    <w:rsid w:val="00122C6F"/>
    <w:rsid w:val="001E69B7"/>
    <w:rsid w:val="0023560A"/>
    <w:rsid w:val="00581903"/>
    <w:rsid w:val="005A5FFE"/>
    <w:rsid w:val="006032B1"/>
    <w:rsid w:val="007F371A"/>
    <w:rsid w:val="00A061B6"/>
    <w:rsid w:val="00A93D34"/>
    <w:rsid w:val="00AF31A3"/>
    <w:rsid w:val="00CD42FE"/>
    <w:rsid w:val="00CF11F2"/>
    <w:rsid w:val="00F10798"/>
    <w:rsid w:val="00FA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55B8F8-6C96-4D17-89C3-47640B540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93D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93D34"/>
    <w:pPr>
      <w:spacing w:after="0" w:line="240" w:lineRule="auto"/>
    </w:pPr>
  </w:style>
  <w:style w:type="paragraph" w:styleId="StandardWeb">
    <w:name w:val="Normal (Web)"/>
    <w:basedOn w:val="Standard"/>
    <w:uiPriority w:val="99"/>
    <w:unhideWhenUsed/>
    <w:rsid w:val="00A93D3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A93D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93D34"/>
  </w:style>
  <w:style w:type="paragraph" w:styleId="Fuzeile">
    <w:name w:val="footer"/>
    <w:basedOn w:val="Standard"/>
    <w:link w:val="FuzeileZchn"/>
    <w:uiPriority w:val="99"/>
    <w:unhideWhenUsed/>
    <w:rsid w:val="00A93D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93D34"/>
  </w:style>
  <w:style w:type="table" w:styleId="Tabellenraster">
    <w:name w:val="Table Grid"/>
    <w:basedOn w:val="NormaleTabelle"/>
    <w:uiPriority w:val="39"/>
    <w:rsid w:val="00A93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6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6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9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disch\AppData\Local\Microsoft\Windows\Temporary%20Internet%20Files\Content.Outlook\TC9CQY7N\F&#246;rderansuchen%20Lehrlingsf&#246;rderung%20f&#252;r%20Betrieb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Förderansuchen Lehrlingsförderung für Betriebe.dotx</Template>
  <TotalTime>0</TotalTime>
  <Pages>1</Pages>
  <Words>90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Heidrun Windisch</dc:creator>
  <cp:keywords/>
  <dc:description/>
  <cp:lastModifiedBy>Heidrun Windisch</cp:lastModifiedBy>
  <cp:revision>1</cp:revision>
  <cp:lastPrinted>2015-10-01T10:21:00Z</cp:lastPrinted>
  <dcterms:created xsi:type="dcterms:W3CDTF">2018-06-26T07:10:00Z</dcterms:created>
  <dcterms:modified xsi:type="dcterms:W3CDTF">2018-06-26T07:10:00Z</dcterms:modified>
</cp:coreProperties>
</file>