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973" w:rsidRDefault="00C1596A" w:rsidP="00013442">
      <w:pPr>
        <w:pStyle w:val="KeinLeerraum"/>
        <w:tabs>
          <w:tab w:val="left" w:pos="3544"/>
        </w:tabs>
        <w:rPr>
          <w:b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ECE3767" wp14:editId="28305498">
                <wp:simplePos x="0" y="0"/>
                <wp:positionH relativeFrom="margin">
                  <wp:posOffset>0</wp:posOffset>
                </wp:positionH>
                <wp:positionV relativeFrom="page">
                  <wp:posOffset>899795</wp:posOffset>
                </wp:positionV>
                <wp:extent cx="2118360" cy="982980"/>
                <wp:effectExtent l="0" t="0" r="15240" b="2667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982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8B2" w:rsidRDefault="003148B2" w:rsidP="00C1596A">
                            <w:pPr>
                              <w:jc w:val="center"/>
                            </w:pPr>
                            <w:r>
                              <w:t>Eingangsstempel</w:t>
                            </w:r>
                          </w:p>
                          <w:p w:rsidR="003148B2" w:rsidRDefault="003148B2" w:rsidP="00C159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CE3767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0;margin-top:70.85pt;width:166.8pt;height:77.4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" fillcolor="white [3201]" strokeweight=".5pt">
                <v:textbox>
                  <w:txbxContent>
                    <w:p w:rsidR="003148B2" w:rsidRDefault="003148B2" w:rsidP="00C1596A">
                      <w:pPr>
                        <w:jc w:val="center"/>
                      </w:pPr>
                      <w:r>
                        <w:t>Eingangsstempel</w:t>
                      </w:r>
                    </w:p>
                    <w:p w:rsidR="003148B2" w:rsidRDefault="003148B2" w:rsidP="00C1596A"/>
                  </w:txbxContent>
                </v:textbox>
                <w10:wrap anchorx="margin" anchory="page"/>
              </v:shape>
            </w:pict>
          </mc:Fallback>
        </mc:AlternateContent>
      </w:r>
    </w:p>
    <w:p w:rsidR="00C1596A" w:rsidRDefault="00C1596A" w:rsidP="00534A37">
      <w:pPr>
        <w:pStyle w:val="KeinLeerraum"/>
        <w:tabs>
          <w:tab w:val="left" w:pos="3402"/>
          <w:tab w:val="left" w:pos="6672"/>
        </w:tabs>
        <w:rPr>
          <w:b/>
        </w:rPr>
      </w:pPr>
    </w:p>
    <w:p w:rsidR="00C1596A" w:rsidRPr="00DC1217" w:rsidRDefault="00C1596A" w:rsidP="00C1596A">
      <w:pPr>
        <w:pStyle w:val="StandardWeb"/>
        <w:spacing w:before="0" w:beforeAutospacing="0" w:after="0" w:afterAutospacing="0" w:line="480" w:lineRule="exact"/>
        <w:jc w:val="right"/>
        <w:rPr>
          <w:rFonts w:ascii="Minion Pro" w:hAnsi="Minion Pro"/>
          <w:bCs/>
          <w:color w:val="5E5E5E"/>
          <w:sz w:val="48"/>
          <w:szCs w:val="48"/>
          <w:shd w:val="clear" w:color="auto" w:fill="FFFFFF"/>
        </w:rPr>
      </w:pPr>
      <w:r w:rsidRPr="00DC1217">
        <w:rPr>
          <w:rFonts w:ascii="Minion Pro" w:hAnsi="Minion Pro"/>
          <w:bCs/>
          <w:color w:val="5E5E5E"/>
          <w:sz w:val="48"/>
          <w:szCs w:val="48"/>
          <w:shd w:val="clear" w:color="auto" w:fill="FFFFFF"/>
        </w:rPr>
        <w:t>Weißkirchen</w:t>
      </w:r>
    </w:p>
    <w:p w:rsidR="00C1596A" w:rsidRPr="00DC1217" w:rsidRDefault="00C1596A" w:rsidP="00C1596A">
      <w:pPr>
        <w:pStyle w:val="StandardWeb"/>
        <w:spacing w:before="0" w:beforeAutospacing="0" w:after="0" w:afterAutospacing="0" w:line="240" w:lineRule="exact"/>
        <w:jc w:val="right"/>
        <w:rPr>
          <w:rFonts w:ascii="Minion Pro" w:hAnsi="Minion Pro"/>
          <w:bCs/>
          <w:i/>
          <w:color w:val="5A742A"/>
          <w:shd w:val="clear" w:color="auto" w:fill="FFFFFF"/>
        </w:rPr>
      </w:pPr>
      <w:r w:rsidRPr="00DC1217">
        <w:rPr>
          <w:rFonts w:ascii="Minion Pro" w:hAnsi="Minion Pro"/>
          <w:bCs/>
          <w:i/>
          <w:color w:val="5A742A"/>
          <w:shd w:val="clear" w:color="auto" w:fill="FFFFFF"/>
        </w:rPr>
        <w:t>in Steiermark</w:t>
      </w:r>
    </w:p>
    <w:p w:rsidR="00C1596A" w:rsidRPr="008658D8" w:rsidRDefault="00C1596A" w:rsidP="008658D8">
      <w:pPr>
        <w:pStyle w:val="StandardWeb"/>
        <w:spacing w:before="0" w:beforeAutospacing="0" w:after="0" w:afterAutospacing="0"/>
        <w:jc w:val="right"/>
        <w:rPr>
          <w:rFonts w:ascii="Calibri" w:hAnsi="Calibri"/>
          <w:color w:val="501835"/>
          <w:sz w:val="21"/>
          <w:szCs w:val="21"/>
        </w:rPr>
      </w:pPr>
      <w:r w:rsidRPr="008658D8">
        <w:rPr>
          <w:rFonts w:ascii="Minion Pro" w:hAnsi="Minion Pro"/>
          <w:i/>
          <w:iCs/>
          <w:color w:val="501835"/>
          <w:sz w:val="18"/>
          <w:szCs w:val="18"/>
          <w:shd w:val="clear" w:color="auto" w:fill="FFFFFF"/>
        </w:rPr>
        <w:t>Bürgerservice</w:t>
      </w:r>
    </w:p>
    <w:p w:rsidR="00C1596A" w:rsidRPr="008658D8" w:rsidRDefault="00C1596A" w:rsidP="00C1596A">
      <w:pPr>
        <w:pStyle w:val="StandardWeb"/>
        <w:spacing w:before="0" w:beforeAutospacing="0" w:after="0" w:afterAutospacing="0"/>
        <w:jc w:val="right"/>
        <w:rPr>
          <w:rFonts w:ascii="Calibri" w:hAnsi="Calibri"/>
          <w:color w:val="000000"/>
          <w:sz w:val="21"/>
          <w:szCs w:val="21"/>
        </w:rPr>
      </w:pPr>
      <w:r w:rsidRPr="008658D8">
        <w:rPr>
          <w:rFonts w:ascii="Minion Pro" w:hAnsi="Minion Pro"/>
          <w:color w:val="5E5E5E"/>
          <w:sz w:val="18"/>
          <w:szCs w:val="18"/>
          <w:shd w:val="clear" w:color="auto" w:fill="FFFFFF"/>
        </w:rPr>
        <w:t>Tel.: +43 (0) 3577 / 80 903 - 300</w:t>
      </w:r>
    </w:p>
    <w:p w:rsidR="00C1596A" w:rsidRPr="006F5219" w:rsidRDefault="00C1596A" w:rsidP="00C1596A">
      <w:pPr>
        <w:pStyle w:val="StandardWeb"/>
        <w:spacing w:before="0" w:beforeAutospacing="0" w:after="0" w:afterAutospacing="0"/>
        <w:jc w:val="right"/>
        <w:rPr>
          <w:rFonts w:ascii="Calibri" w:hAnsi="Calibri"/>
          <w:color w:val="000000"/>
          <w:sz w:val="21"/>
          <w:szCs w:val="21"/>
          <w:lang w:val="en-US"/>
        </w:rPr>
      </w:pPr>
      <w:r w:rsidRPr="006F5219">
        <w:rPr>
          <w:rFonts w:ascii="Minion Pro" w:hAnsi="Minion Pro"/>
          <w:color w:val="5E5E5E"/>
          <w:sz w:val="18"/>
          <w:szCs w:val="18"/>
          <w:shd w:val="clear" w:color="auto" w:fill="FFFFFF"/>
          <w:lang w:val="en-US"/>
        </w:rPr>
        <w:t>Fax: +43 (0) 03577 / 80 903 - 2</w:t>
      </w:r>
    </w:p>
    <w:p w:rsidR="00C1596A" w:rsidRPr="006F5219" w:rsidRDefault="00C1596A" w:rsidP="00C1596A">
      <w:pPr>
        <w:jc w:val="right"/>
        <w:rPr>
          <w:lang w:val="en-US"/>
        </w:rPr>
      </w:pPr>
      <w:r w:rsidRPr="006F5219">
        <w:rPr>
          <w:rFonts w:ascii="Minion Pro" w:hAnsi="Minion Pro"/>
          <w:color w:val="5E5E5E"/>
          <w:sz w:val="18"/>
          <w:szCs w:val="18"/>
          <w:shd w:val="clear" w:color="auto" w:fill="FFFFFF"/>
          <w:lang w:val="en-US"/>
        </w:rPr>
        <w:t xml:space="preserve">Email: </w:t>
      </w:r>
      <w:r w:rsidRPr="006F5219">
        <w:rPr>
          <w:rFonts w:ascii="Minion Pro" w:hAnsi="Minion Pro"/>
          <w:sz w:val="18"/>
          <w:szCs w:val="18"/>
          <w:shd w:val="clear" w:color="auto" w:fill="FFFFFF"/>
          <w:lang w:val="en-US"/>
        </w:rPr>
        <w:t>gde@weisskirchen-steiermark.gv.at</w:t>
      </w:r>
    </w:p>
    <w:p w:rsidR="003148B2" w:rsidRPr="00763B28" w:rsidRDefault="003148B2" w:rsidP="00DB4B79">
      <w:pPr>
        <w:pStyle w:val="KeinLeerraum"/>
        <w:rPr>
          <w:rFonts w:ascii="Minion Pro" w:hAnsi="Minion Pro"/>
          <w:b/>
          <w:color w:val="404040" w:themeColor="text1" w:themeTint="BF"/>
          <w:sz w:val="24"/>
          <w:szCs w:val="24"/>
          <w:lang w:val="en-US"/>
        </w:rPr>
      </w:pPr>
    </w:p>
    <w:p w:rsidR="003148B2" w:rsidRPr="00763B28" w:rsidRDefault="003148B2" w:rsidP="00DB4B79">
      <w:pPr>
        <w:pStyle w:val="KeinLeerraum"/>
        <w:rPr>
          <w:rFonts w:ascii="Minion Pro" w:hAnsi="Minion Pro"/>
          <w:b/>
          <w:color w:val="404040" w:themeColor="text1" w:themeTint="BF"/>
          <w:sz w:val="24"/>
          <w:szCs w:val="24"/>
          <w:lang w:val="en-US"/>
        </w:rPr>
      </w:pPr>
    </w:p>
    <w:tbl>
      <w:tblPr>
        <w:tblStyle w:val="Tabellenraster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5670"/>
      </w:tblGrid>
      <w:tr w:rsidR="00534A37" w:rsidRPr="00534A37" w:rsidTr="00DC4BBC">
        <w:tc>
          <w:tcPr>
            <w:tcW w:w="3544" w:type="dxa"/>
          </w:tcPr>
          <w:p w:rsidR="00534A37" w:rsidRPr="00534A37" w:rsidRDefault="00534A37" w:rsidP="00DC4BBC">
            <w:pPr>
              <w:pStyle w:val="KeinLeerraum"/>
              <w:ind w:left="-108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Antragsteller: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534A37" w:rsidRPr="00534A37" w:rsidRDefault="00534A37" w:rsidP="00DC4BBC">
            <w:pPr>
              <w:pStyle w:val="KeinLeerraum"/>
              <w:ind w:hanging="108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0" w:name="Text8"/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fldChar w:fldCharType="separate"/>
            </w:r>
            <w:bookmarkStart w:id="1" w:name="_GoBack"/>
            <w:r>
              <w:rPr>
                <w:rFonts w:ascii="Minion Pro" w:hAnsi="Minion Pro"/>
                <w:noProof/>
                <w:color w:val="404040" w:themeColor="text1" w:themeTint="BF"/>
                <w:sz w:val="24"/>
                <w:szCs w:val="24"/>
              </w:rPr>
              <w:t> </w:t>
            </w:r>
            <w:r>
              <w:rPr>
                <w:rFonts w:ascii="Minion Pro" w:hAnsi="Minion Pro"/>
                <w:noProof/>
                <w:color w:val="404040" w:themeColor="text1" w:themeTint="BF"/>
                <w:sz w:val="24"/>
                <w:szCs w:val="24"/>
              </w:rPr>
              <w:t> </w:t>
            </w:r>
            <w:r>
              <w:rPr>
                <w:rFonts w:ascii="Minion Pro" w:hAnsi="Minion Pro"/>
                <w:noProof/>
                <w:color w:val="404040" w:themeColor="text1" w:themeTint="BF"/>
                <w:sz w:val="24"/>
                <w:szCs w:val="24"/>
              </w:rPr>
              <w:t> </w:t>
            </w:r>
            <w:r>
              <w:rPr>
                <w:rFonts w:ascii="Minion Pro" w:hAnsi="Minion Pro"/>
                <w:noProof/>
                <w:color w:val="404040" w:themeColor="text1" w:themeTint="BF"/>
                <w:sz w:val="24"/>
                <w:szCs w:val="24"/>
              </w:rPr>
              <w:t> </w:t>
            </w:r>
            <w:r>
              <w:rPr>
                <w:rFonts w:ascii="Minion Pro" w:hAnsi="Minion Pro"/>
                <w:noProof/>
                <w:color w:val="404040" w:themeColor="text1" w:themeTint="BF"/>
                <w:sz w:val="24"/>
                <w:szCs w:val="24"/>
              </w:rPr>
              <w:t> </w:t>
            </w:r>
            <w:bookmarkEnd w:id="1"/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fldChar w:fldCharType="end"/>
            </w:r>
            <w:bookmarkEnd w:id="0"/>
          </w:p>
        </w:tc>
      </w:tr>
    </w:tbl>
    <w:p w:rsidR="00DB4B79" w:rsidRPr="003148B2" w:rsidRDefault="00DB4B79" w:rsidP="00DC4BBC">
      <w:pPr>
        <w:pStyle w:val="KeinLeerraum"/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tbl>
      <w:tblPr>
        <w:tblStyle w:val="Tabellenraster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5812"/>
      </w:tblGrid>
      <w:tr w:rsidR="00534A37" w:rsidRPr="003148B2" w:rsidTr="00DC4BBC">
        <w:tc>
          <w:tcPr>
            <w:tcW w:w="3544" w:type="dxa"/>
          </w:tcPr>
          <w:p w:rsidR="00534A37" w:rsidRPr="00534A37" w:rsidRDefault="00534A37" w:rsidP="00DC4BBC">
            <w:pPr>
              <w:pStyle w:val="KeinLeerraum"/>
              <w:ind w:left="-108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 xml:space="preserve">Anschrift: 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534A37" w:rsidRPr="003148B2" w:rsidRDefault="00534A37" w:rsidP="00DC4BBC">
            <w:pPr>
              <w:pStyle w:val="KeinLeerraum"/>
              <w:tabs>
                <w:tab w:val="left" w:pos="34"/>
              </w:tabs>
              <w:ind w:left="-108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r w:rsidRPr="00534A37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534A37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534A37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534A37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534A37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DB4B79" w:rsidRPr="003148B2" w:rsidRDefault="00DB4B79" w:rsidP="00DC4BBC">
      <w:pPr>
        <w:pStyle w:val="KeinLeerraum"/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p w:rsidR="00F62973" w:rsidRPr="003148B2" w:rsidRDefault="00F62973" w:rsidP="00DC4BBC">
      <w:pPr>
        <w:pStyle w:val="KeinLeerraum"/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tbl>
      <w:tblPr>
        <w:tblStyle w:val="Tabellenraster"/>
        <w:tblW w:w="9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5773"/>
      </w:tblGrid>
      <w:tr w:rsidR="00534A37" w:rsidRPr="00534A37" w:rsidTr="00DC4BBC">
        <w:tc>
          <w:tcPr>
            <w:tcW w:w="3544" w:type="dxa"/>
          </w:tcPr>
          <w:p w:rsidR="00534A37" w:rsidRPr="00534A37" w:rsidRDefault="00B92061" w:rsidP="00B92061">
            <w:pPr>
              <w:pStyle w:val="KeinLeerraum"/>
              <w:ind w:left="-108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IBAN</w:t>
            </w:r>
            <w:r w:rsidR="00534A37"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 xml:space="preserve">: </w:t>
            </w:r>
          </w:p>
        </w:tc>
        <w:tc>
          <w:tcPr>
            <w:tcW w:w="5773" w:type="dxa"/>
            <w:tcBorders>
              <w:bottom w:val="single" w:sz="4" w:space="0" w:color="auto"/>
            </w:tcBorders>
          </w:tcPr>
          <w:p w:rsidR="00534A37" w:rsidRPr="00534A37" w:rsidRDefault="00DC4BBC" w:rsidP="00DC4BBC">
            <w:pPr>
              <w:pStyle w:val="KeinLeerraum"/>
              <w:ind w:left="-108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3" w:name="Text9"/>
            <w:r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r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BA3D47" w:rsidRPr="00433085" w:rsidRDefault="00BA3D47" w:rsidP="00DC4BBC">
      <w:pPr>
        <w:pStyle w:val="KeinLeerraum"/>
        <w:jc w:val="right"/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tbl>
      <w:tblPr>
        <w:tblStyle w:val="Tabellenraster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5812"/>
      </w:tblGrid>
      <w:tr w:rsidR="00534A37" w:rsidRPr="00534A37" w:rsidTr="00DC4BBC">
        <w:tc>
          <w:tcPr>
            <w:tcW w:w="3544" w:type="dxa"/>
          </w:tcPr>
          <w:p w:rsidR="00534A37" w:rsidRPr="00534A37" w:rsidRDefault="00534A37" w:rsidP="00DC4BBC">
            <w:pPr>
              <w:pStyle w:val="KeinLeerraum"/>
              <w:ind w:left="-108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Telefonnummer: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534A37" w:rsidRPr="00534A37" w:rsidRDefault="00534A37" w:rsidP="00DC4BBC">
            <w:pPr>
              <w:pStyle w:val="KeinLeerraum"/>
              <w:ind w:left="-108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r w:rsidRPr="00534A37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534A37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534A37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534A37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534A37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534A37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DB4B79" w:rsidRPr="00763B28" w:rsidRDefault="00DB4B79" w:rsidP="00DB4B79">
      <w:pPr>
        <w:jc w:val="right"/>
        <w:rPr>
          <w:rFonts w:ascii="Minion Pro" w:hAnsi="Minion Pro"/>
          <w:color w:val="404040" w:themeColor="text1" w:themeTint="BF"/>
          <w:sz w:val="24"/>
          <w:szCs w:val="24"/>
          <w:shd w:val="clear" w:color="auto" w:fill="FFFFFF"/>
        </w:rPr>
      </w:pPr>
    </w:p>
    <w:p w:rsidR="00677193" w:rsidRPr="00763B28" w:rsidRDefault="006070AF" w:rsidP="0007123F">
      <w:pPr>
        <w:jc w:val="center"/>
        <w:rPr>
          <w:rFonts w:ascii="Minion Pro" w:hAnsi="Minion Pro"/>
          <w:color w:val="404040" w:themeColor="text1" w:themeTint="BF"/>
          <w:sz w:val="24"/>
          <w:szCs w:val="24"/>
        </w:rPr>
      </w:pPr>
      <w:r w:rsidRPr="00344E6B">
        <w:rPr>
          <w:rFonts w:ascii="Minion Pro" w:hAnsi="Minion Pro"/>
          <w:noProof/>
          <w:color w:val="404040" w:themeColor="text1" w:themeTint="BF"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E610A8" wp14:editId="4819D67F">
                <wp:simplePos x="0" y="0"/>
                <wp:positionH relativeFrom="margin">
                  <wp:posOffset>-31115</wp:posOffset>
                </wp:positionH>
                <wp:positionV relativeFrom="paragraph">
                  <wp:posOffset>50800</wp:posOffset>
                </wp:positionV>
                <wp:extent cx="5859780" cy="388620"/>
                <wp:effectExtent l="0" t="0" r="26670" b="1143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9780" cy="38862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8B2" w:rsidRPr="0007123F" w:rsidRDefault="003148B2" w:rsidP="0007123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7123F">
                              <w:rPr>
                                <w:sz w:val="36"/>
                                <w:szCs w:val="36"/>
                              </w:rPr>
                              <w:t>Ansuchen um Förderung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der Marktgemeinde Weißkirchen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610A8" id="Textfeld 6" o:spid="_x0000_s1027" type="#_x0000_t202" style="position:absolute;left:0;text-align:left;margin-left:-2.45pt;margin-top:4pt;width:461.4pt;height:30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" fillcolor="#cfcdcd [2894]" strokeweight=".5pt">
                <v:textbox>
                  <w:txbxContent>
                    <w:p w:rsidR="003148B2" w:rsidRPr="0007123F" w:rsidRDefault="003148B2" w:rsidP="0007123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7123F">
                        <w:rPr>
                          <w:sz w:val="36"/>
                          <w:szCs w:val="36"/>
                        </w:rPr>
                        <w:t>Ansuchen um Förderung</w:t>
                      </w:r>
                      <w:r>
                        <w:rPr>
                          <w:sz w:val="36"/>
                          <w:szCs w:val="36"/>
                        </w:rPr>
                        <w:t xml:space="preserve"> der Marktgemeinde Weißkirchen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77193" w:rsidRPr="00763B28" w:rsidRDefault="00677193" w:rsidP="00677193">
      <w:pPr>
        <w:pStyle w:val="KeinLeerraum"/>
        <w:jc w:val="right"/>
        <w:rPr>
          <w:rFonts w:ascii="Minion Pro" w:hAnsi="Minion Pro"/>
          <w:color w:val="404040" w:themeColor="text1" w:themeTint="BF"/>
          <w:sz w:val="24"/>
          <w:szCs w:val="24"/>
        </w:rPr>
      </w:pPr>
    </w:p>
    <w:p w:rsidR="004E3047" w:rsidRPr="00763B28" w:rsidRDefault="004E3047" w:rsidP="006070AF">
      <w:pPr>
        <w:pStyle w:val="KeinLeerraum"/>
        <w:rPr>
          <w:rFonts w:ascii="Minion Pro" w:hAnsi="Minion Pro"/>
          <w:color w:val="404040" w:themeColor="text1" w:themeTint="BF"/>
          <w:sz w:val="24"/>
          <w:szCs w:val="24"/>
        </w:rPr>
      </w:pPr>
    </w:p>
    <w:p w:rsidR="004E3047" w:rsidRPr="00763B28" w:rsidRDefault="004E3047" w:rsidP="00E74DDC">
      <w:pPr>
        <w:pStyle w:val="KeinLeerraum"/>
        <w:tabs>
          <w:tab w:val="left" w:pos="3686"/>
        </w:tabs>
        <w:rPr>
          <w:rFonts w:ascii="Minion Pro" w:hAnsi="Minion Pro"/>
          <w:color w:val="404040" w:themeColor="text1" w:themeTint="BF"/>
          <w:sz w:val="24"/>
          <w:szCs w:val="24"/>
        </w:rPr>
      </w:pPr>
    </w:p>
    <w:tbl>
      <w:tblPr>
        <w:tblStyle w:val="Tabellenraster"/>
        <w:tblW w:w="9175" w:type="dxa"/>
        <w:jc w:val="center"/>
        <w:tblLayout w:type="fixed"/>
        <w:tblLook w:val="04A0" w:firstRow="1" w:lastRow="0" w:firstColumn="1" w:lastColumn="0" w:noHBand="0" w:noVBand="1"/>
      </w:tblPr>
      <w:tblGrid>
        <w:gridCol w:w="505"/>
        <w:gridCol w:w="2467"/>
        <w:gridCol w:w="3037"/>
        <w:gridCol w:w="3166"/>
      </w:tblGrid>
      <w:tr w:rsidR="00344E6B" w:rsidRPr="00344E6B" w:rsidTr="00A1096D">
        <w:trPr>
          <w:trHeight w:val="273"/>
          <w:jc w:val="center"/>
        </w:trPr>
        <w:tc>
          <w:tcPr>
            <w:tcW w:w="505" w:type="dxa"/>
          </w:tcPr>
          <w:p w:rsidR="003148B2" w:rsidRDefault="003148B2" w:rsidP="006070AF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</w:p>
          <w:p w:rsidR="0004563D" w:rsidRDefault="003148B2" w:rsidP="006070AF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1"/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instrText xml:space="preserve"> FORMCHECKBOX </w:instrText>
            </w:r>
            <w:r w:rsidR="00D146B4"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r>
            <w:r w:rsidR="00D146B4"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fldChar w:fldCharType="separate"/>
            </w: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fldChar w:fldCharType="end"/>
            </w:r>
            <w:bookmarkEnd w:id="5"/>
          </w:p>
          <w:p w:rsidR="003148B2" w:rsidRPr="00344E6B" w:rsidRDefault="003148B2" w:rsidP="006070AF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2467" w:type="dxa"/>
          </w:tcPr>
          <w:p w:rsidR="003148B2" w:rsidRDefault="003148B2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</w:p>
          <w:p w:rsidR="003148B2" w:rsidRPr="006F5219" w:rsidRDefault="003148B2" w:rsidP="00BA3D47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6F5219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 xml:space="preserve">Matura </w:t>
            </w:r>
          </w:p>
        </w:tc>
        <w:tc>
          <w:tcPr>
            <w:tcW w:w="3037" w:type="dxa"/>
          </w:tcPr>
          <w:p w:rsidR="003148B2" w:rsidRPr="00344E6B" w:rsidRDefault="003148B2" w:rsidP="006070AF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t>Vorlage des Maturazeugnisses</w:t>
            </w:r>
          </w:p>
        </w:tc>
        <w:tc>
          <w:tcPr>
            <w:tcW w:w="3166" w:type="dxa"/>
          </w:tcPr>
          <w:p w:rsidR="0004563D" w:rsidRDefault="0004563D" w:rsidP="006070AF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</w:p>
          <w:p w:rsidR="003148B2" w:rsidRPr="00344E6B" w:rsidRDefault="003148B2" w:rsidP="006070AF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t>Einmalig € 100,-- pro Person</w:t>
            </w:r>
          </w:p>
        </w:tc>
      </w:tr>
      <w:tr w:rsidR="00344E6B" w:rsidRPr="00344E6B" w:rsidTr="00A1096D">
        <w:trPr>
          <w:trHeight w:val="261"/>
          <w:jc w:val="center"/>
        </w:trPr>
        <w:tc>
          <w:tcPr>
            <w:tcW w:w="505" w:type="dxa"/>
          </w:tcPr>
          <w:p w:rsidR="003148B2" w:rsidRDefault="003148B2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</w:p>
          <w:p w:rsidR="003148B2" w:rsidRDefault="003148B2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2"/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instrText xml:space="preserve"> FORMCHECKBOX </w:instrText>
            </w:r>
            <w:r w:rsidR="00D146B4"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r>
            <w:r w:rsidR="00D146B4"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fldChar w:fldCharType="separate"/>
            </w: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fldChar w:fldCharType="end"/>
            </w:r>
            <w:bookmarkEnd w:id="6"/>
          </w:p>
          <w:p w:rsidR="003148B2" w:rsidRPr="00344E6B" w:rsidRDefault="003148B2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2467" w:type="dxa"/>
          </w:tcPr>
          <w:p w:rsidR="00BA3D47" w:rsidRPr="006F5219" w:rsidRDefault="00BA3D47" w:rsidP="00BA3D47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</w:p>
          <w:p w:rsidR="003148B2" w:rsidRPr="00344E6B" w:rsidRDefault="003148B2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  <w:r w:rsidRPr="006F5219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Lehrabschlussprüfung</w:t>
            </w:r>
          </w:p>
        </w:tc>
        <w:tc>
          <w:tcPr>
            <w:tcW w:w="3037" w:type="dxa"/>
          </w:tcPr>
          <w:p w:rsidR="003148B2" w:rsidRPr="00344E6B" w:rsidRDefault="003148B2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t>Vorlage des Lehrabschlusszeugnisses</w:t>
            </w:r>
          </w:p>
        </w:tc>
        <w:tc>
          <w:tcPr>
            <w:tcW w:w="3166" w:type="dxa"/>
          </w:tcPr>
          <w:p w:rsidR="00BA3D47" w:rsidRDefault="00BA3D47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</w:p>
          <w:p w:rsidR="003148B2" w:rsidRPr="00344E6B" w:rsidRDefault="003148B2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t>Einmalig € 100,-- pro Person</w:t>
            </w:r>
          </w:p>
        </w:tc>
      </w:tr>
      <w:tr w:rsidR="00A1096D" w:rsidRPr="00344E6B" w:rsidTr="00A1096D">
        <w:trPr>
          <w:trHeight w:val="261"/>
          <w:jc w:val="center"/>
        </w:trPr>
        <w:tc>
          <w:tcPr>
            <w:tcW w:w="505" w:type="dxa"/>
          </w:tcPr>
          <w:p w:rsidR="00A1096D" w:rsidRDefault="00A1096D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</w:p>
          <w:p w:rsidR="00A1096D" w:rsidRDefault="00A1096D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3"/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instrText xml:space="preserve"> FORMCHECKBOX </w:instrText>
            </w:r>
            <w:r w:rsidR="00D146B4"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r>
            <w:r w:rsidR="00D146B4"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fldChar w:fldCharType="separate"/>
            </w: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2467" w:type="dxa"/>
          </w:tcPr>
          <w:p w:rsidR="00A1096D" w:rsidRDefault="00A1096D" w:rsidP="00BA3D47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</w:p>
          <w:p w:rsidR="00A1096D" w:rsidRDefault="00A1096D" w:rsidP="00BA3D47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Diplomprüfung</w:t>
            </w:r>
          </w:p>
          <w:p w:rsidR="00A1096D" w:rsidRPr="006F5219" w:rsidRDefault="00A1096D" w:rsidP="00BA3D47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3037" w:type="dxa"/>
          </w:tcPr>
          <w:p w:rsidR="00A1096D" w:rsidRDefault="00A1096D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t>Vorlage des</w:t>
            </w:r>
          </w:p>
          <w:p w:rsidR="00A1096D" w:rsidRDefault="00A1096D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t>Diplomprüfungszeugnisses</w:t>
            </w:r>
          </w:p>
        </w:tc>
        <w:tc>
          <w:tcPr>
            <w:tcW w:w="3166" w:type="dxa"/>
          </w:tcPr>
          <w:p w:rsidR="00A1096D" w:rsidRDefault="00A1096D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</w:p>
          <w:p w:rsidR="00A1096D" w:rsidRDefault="00A1096D" w:rsidP="00BA3D47">
            <w:pPr>
              <w:pStyle w:val="KeinLeerraum"/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</w:pPr>
            <w:r>
              <w:rPr>
                <w:rFonts w:ascii="Minion Pro" w:hAnsi="Minion Pro"/>
                <w:color w:val="404040" w:themeColor="text1" w:themeTint="BF"/>
                <w:sz w:val="24"/>
                <w:szCs w:val="24"/>
              </w:rPr>
              <w:t>Einmalig € 100,-- pro Person</w:t>
            </w:r>
          </w:p>
        </w:tc>
      </w:tr>
    </w:tbl>
    <w:p w:rsidR="006070AF" w:rsidRPr="00344E6B" w:rsidRDefault="006070AF" w:rsidP="006070AF">
      <w:pPr>
        <w:pStyle w:val="KeinLeerraum"/>
        <w:rPr>
          <w:rFonts w:ascii="Minion Pro" w:hAnsi="Minion Pro"/>
          <w:color w:val="404040" w:themeColor="text1" w:themeTint="BF"/>
          <w:sz w:val="24"/>
          <w:szCs w:val="24"/>
        </w:rPr>
      </w:pPr>
    </w:p>
    <w:p w:rsidR="006070AF" w:rsidRDefault="00B92061" w:rsidP="006070AF">
      <w:pPr>
        <w:pStyle w:val="KeinLeerraum"/>
        <w:rPr>
          <w:rFonts w:ascii="Minion Pro" w:hAnsi="Minion Pro"/>
          <w:color w:val="404040" w:themeColor="text1" w:themeTint="BF"/>
          <w:sz w:val="24"/>
          <w:szCs w:val="24"/>
        </w:rPr>
      </w:pPr>
      <w:r w:rsidRPr="00B92061">
        <w:rPr>
          <w:rFonts w:ascii="Minion Pro" w:hAnsi="Minion Pro"/>
          <w:color w:val="404040" w:themeColor="text1" w:themeTint="BF"/>
          <w:sz w:val="24"/>
          <w:szCs w:val="24"/>
          <w:u w:val="single"/>
        </w:rPr>
        <w:t>Fördervoraussetzung</w:t>
      </w:r>
      <w:r>
        <w:rPr>
          <w:rFonts w:ascii="Minion Pro" w:hAnsi="Minion Pro"/>
          <w:color w:val="404040" w:themeColor="text1" w:themeTint="BF"/>
          <w:sz w:val="24"/>
          <w:szCs w:val="24"/>
        </w:rPr>
        <w:t>:</w:t>
      </w:r>
    </w:p>
    <w:p w:rsidR="00B92061" w:rsidRDefault="00B92061" w:rsidP="00B92061">
      <w:pPr>
        <w:pStyle w:val="KeinLeerraum"/>
        <w:numPr>
          <w:ilvl w:val="0"/>
          <w:numId w:val="1"/>
        </w:numPr>
        <w:rPr>
          <w:rFonts w:ascii="Minion Pro" w:hAnsi="Minion Pro"/>
          <w:color w:val="404040" w:themeColor="text1" w:themeTint="BF"/>
          <w:sz w:val="24"/>
          <w:szCs w:val="24"/>
        </w:rPr>
      </w:pPr>
      <w:r>
        <w:rPr>
          <w:rFonts w:ascii="Minion Pro" w:hAnsi="Minion Pro"/>
          <w:color w:val="404040" w:themeColor="text1" w:themeTint="BF"/>
          <w:sz w:val="24"/>
          <w:szCs w:val="24"/>
        </w:rPr>
        <w:t>Vorlage Abschlusszeugnis innerhalb eines Jahres nach positivem Abschluss</w:t>
      </w:r>
    </w:p>
    <w:p w:rsidR="00B92061" w:rsidRDefault="00B92061" w:rsidP="00B92061">
      <w:pPr>
        <w:pStyle w:val="KeinLeerraum"/>
        <w:numPr>
          <w:ilvl w:val="0"/>
          <w:numId w:val="1"/>
        </w:numPr>
        <w:rPr>
          <w:rFonts w:ascii="Minion Pro" w:hAnsi="Minion Pro"/>
          <w:color w:val="404040" w:themeColor="text1" w:themeTint="BF"/>
          <w:sz w:val="24"/>
          <w:szCs w:val="24"/>
        </w:rPr>
      </w:pPr>
      <w:r>
        <w:rPr>
          <w:rFonts w:ascii="Minion Pro" w:hAnsi="Minion Pro"/>
          <w:color w:val="404040" w:themeColor="text1" w:themeTint="BF"/>
          <w:sz w:val="24"/>
          <w:szCs w:val="24"/>
        </w:rPr>
        <w:t>Hauptwohnsitz in der Marktgemeinde Weißkirchen zum Abschlusszeitpunkt</w:t>
      </w:r>
    </w:p>
    <w:p w:rsidR="003148B2" w:rsidRPr="00344E6B" w:rsidRDefault="003148B2" w:rsidP="006070AF">
      <w:pPr>
        <w:pStyle w:val="KeinLeerraum"/>
        <w:rPr>
          <w:rFonts w:ascii="Minion Pro" w:hAnsi="Minion Pro"/>
          <w:color w:val="404040" w:themeColor="text1" w:themeTint="BF"/>
          <w:sz w:val="24"/>
          <w:szCs w:val="24"/>
        </w:rPr>
      </w:pPr>
    </w:p>
    <w:p w:rsidR="00E74DDC" w:rsidRPr="00403346" w:rsidRDefault="00E74DDC" w:rsidP="00403346">
      <w:pPr>
        <w:pStyle w:val="KeinLeerraum"/>
        <w:tabs>
          <w:tab w:val="left" w:pos="2694"/>
          <w:tab w:val="left" w:pos="5812"/>
        </w:tabs>
        <w:rPr>
          <w:rFonts w:ascii="Minion Pro" w:hAnsi="Minion Pro"/>
          <w:b/>
          <w:color w:val="404040" w:themeColor="text1" w:themeTint="BF"/>
          <w:sz w:val="24"/>
          <w:szCs w:val="24"/>
        </w:rPr>
      </w:pPr>
      <w:r w:rsidRPr="008658D8">
        <w:rPr>
          <w:rFonts w:ascii="Minion Pro" w:hAnsi="Minion Pro"/>
          <w:b/>
          <w:color w:val="404040" w:themeColor="text1" w:themeTint="BF"/>
          <w:sz w:val="24"/>
          <w:szCs w:val="24"/>
        </w:rPr>
        <w:t>Unterschrift Antragsteller:</w:t>
      </w:r>
      <w:r w:rsidR="008658D8" w:rsidRPr="008658D8">
        <w:rPr>
          <w:rFonts w:ascii="Minion Pro" w:hAnsi="Minion Pro"/>
          <w:b/>
          <w:color w:val="404040" w:themeColor="text1" w:themeTint="BF"/>
          <w:sz w:val="24"/>
          <w:szCs w:val="24"/>
        </w:rPr>
        <w:t xml:space="preserve"> </w:t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8" w:name="Text6"/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instrText xml:space="preserve"> FORMTEXT </w:instrText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separate"/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end"/>
      </w:r>
      <w:bookmarkEnd w:id="8"/>
      <w:r w:rsidR="008658D8" w:rsidRPr="008658D8">
        <w:rPr>
          <w:rFonts w:ascii="Minion Pro" w:hAnsi="Minion Pro"/>
          <w:b/>
          <w:color w:val="404040" w:themeColor="text1" w:themeTint="BF"/>
          <w:sz w:val="24"/>
          <w:szCs w:val="24"/>
        </w:rPr>
        <w:t xml:space="preserve"> </w:t>
      </w:r>
      <w:r w:rsidR="008658D8">
        <w:rPr>
          <w:rFonts w:ascii="Minion Pro" w:hAnsi="Minion Pro"/>
          <w:b/>
          <w:color w:val="404040" w:themeColor="text1" w:themeTint="BF"/>
          <w:sz w:val="24"/>
          <w:szCs w:val="24"/>
        </w:rPr>
        <w:tab/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t xml:space="preserve">Datum: </w:t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instrText xml:space="preserve"> FORMTEXT </w:instrText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separate"/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end"/>
      </w:r>
      <w:bookmarkEnd w:id="9"/>
    </w:p>
    <w:p w:rsidR="00616121" w:rsidRPr="00344E6B" w:rsidRDefault="00616121" w:rsidP="006070AF">
      <w:pPr>
        <w:pStyle w:val="KeinLeerraum"/>
        <w:rPr>
          <w:rFonts w:ascii="Minion Pro" w:hAnsi="Minion Pro"/>
          <w:b/>
          <w:color w:val="404040" w:themeColor="text1" w:themeTint="BF"/>
          <w:sz w:val="24"/>
          <w:szCs w:val="24"/>
          <w:u w:val="single"/>
        </w:rPr>
      </w:pPr>
    </w:p>
    <w:p w:rsidR="00616121" w:rsidRDefault="00575944" w:rsidP="006070AF">
      <w:pPr>
        <w:pStyle w:val="KeinLeerraum"/>
        <w:rPr>
          <w:rFonts w:ascii="Minion Pro" w:hAnsi="Minion Pro"/>
          <w:b/>
          <w:color w:val="404040" w:themeColor="text1" w:themeTint="BF"/>
          <w:sz w:val="24"/>
          <w:szCs w:val="24"/>
        </w:rPr>
      </w:pPr>
      <w:r>
        <w:rPr>
          <w:rFonts w:ascii="Minion Pro" w:hAnsi="Minion Pro"/>
          <w:b/>
          <w:color w:val="404040" w:themeColor="text1" w:themeTint="BF"/>
          <w:sz w:val="24"/>
          <w:szCs w:val="24"/>
        </w:rPr>
        <w:t>Bearbeiter</w:t>
      </w:r>
      <w:r w:rsidR="00616121" w:rsidRPr="008658D8">
        <w:rPr>
          <w:rFonts w:ascii="Minion Pro" w:hAnsi="Minion Pro"/>
          <w:b/>
          <w:color w:val="404040" w:themeColor="text1" w:themeTint="BF"/>
          <w:sz w:val="24"/>
          <w:szCs w:val="24"/>
        </w:rPr>
        <w:t>:</w:t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t xml:space="preserve"> </w:t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0" w:name="Text7"/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instrText xml:space="preserve"> FORMTEXT </w:instrText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separate"/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3148B2"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end"/>
      </w:r>
      <w:bookmarkEnd w:id="10"/>
    </w:p>
    <w:p w:rsidR="00403346" w:rsidRPr="008658D8" w:rsidRDefault="00403346" w:rsidP="006070AF">
      <w:pPr>
        <w:pStyle w:val="KeinLeerraum"/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sectPr w:rsidR="00403346" w:rsidRPr="008658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6B4" w:rsidRDefault="00D146B4" w:rsidP="00F62973">
      <w:pPr>
        <w:spacing w:after="0" w:line="240" w:lineRule="auto"/>
      </w:pPr>
      <w:r>
        <w:separator/>
      </w:r>
    </w:p>
  </w:endnote>
  <w:endnote w:type="continuationSeparator" w:id="0">
    <w:p w:rsidR="00D146B4" w:rsidRDefault="00D146B4" w:rsidP="00F62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346" w:rsidRDefault="00403346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346" w:rsidRDefault="00403346" w:rsidP="00403346">
    <w:pPr>
      <w:pStyle w:val="Fuzeile"/>
      <w:jc w:val="both"/>
      <w:rPr>
        <w:rFonts w:ascii="Minion Pro" w:hAnsi="Minion Pro"/>
        <w:sz w:val="12"/>
        <w:szCs w:val="16"/>
      </w:rPr>
    </w:pPr>
    <w:r>
      <w:rPr>
        <w:rFonts w:ascii="Minion Pro" w:hAnsi="Minion Pro"/>
        <w:sz w:val="12"/>
        <w:szCs w:val="16"/>
        <w:u w:val="single"/>
      </w:rPr>
      <w:t xml:space="preserve">DSGVO 25.05.2018 – HINWEIS: </w:t>
    </w:r>
    <w:r>
      <w:rPr>
        <w:rFonts w:ascii="Minion Pro" w:hAnsi="Minion Pro"/>
        <w:sz w:val="12"/>
        <w:szCs w:val="16"/>
      </w:rPr>
      <w:t>Wir weisen Sie darauf hin, dass auf diesem Formular personenbezogene Daten verarbeitet werden. Mit Ihrer Unterschrift geben Sie dazu Ihre Zustimmung.</w:t>
    </w:r>
  </w:p>
  <w:p w:rsidR="00403346" w:rsidRDefault="00403346" w:rsidP="00403346">
    <w:pPr>
      <w:pStyle w:val="Fuzeile"/>
      <w:jc w:val="both"/>
      <w:rPr>
        <w:rFonts w:ascii="Minion Pro" w:hAnsi="Minion Pro"/>
        <w:sz w:val="12"/>
        <w:szCs w:val="16"/>
      </w:rPr>
    </w:pPr>
    <w:r>
      <w:rPr>
        <w:rFonts w:ascii="Minion Pro" w:eastAsia="MS Mincho" w:hAnsi="Minion Pro" w:cs="Times New Roman"/>
        <w:sz w:val="12"/>
        <w:szCs w:val="16"/>
        <w:lang w:eastAsia="de-DE"/>
      </w:rPr>
      <w:t xml:space="preserve">Diese Einwilligungserklärung kann jederzeit bei der Marktgemeinde Weißkirchen in Steiermark, Gemeindeplatz 1, 8741 Weißkirchen in Steiermark oder per Email an gde@weisskirchen-steiermark.gv.at widerrufen werden. Informationen zum Datenschutz der Marktgemeinde Weißkirchen in Steiermark sind auf der Website www.weisskirchen-steiermark.gv.at unter Service zu finden. Ihnen stehen grundsätzlich die Rechte auf Berichtigung, Löschung, Einschränkung und Widerspruch zu. Dafür wenden Sie sich an uns. </w:t>
    </w:r>
  </w:p>
  <w:p w:rsidR="00403346" w:rsidRDefault="00403346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346" w:rsidRDefault="00403346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6B4" w:rsidRDefault="00D146B4" w:rsidP="00F62973">
      <w:pPr>
        <w:spacing w:after="0" w:line="240" w:lineRule="auto"/>
      </w:pPr>
      <w:r>
        <w:separator/>
      </w:r>
    </w:p>
  </w:footnote>
  <w:footnote w:type="continuationSeparator" w:id="0">
    <w:p w:rsidR="00D146B4" w:rsidRDefault="00D146B4" w:rsidP="00F62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346" w:rsidRDefault="00403346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E69" w:rsidRDefault="00951E69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2F446A67" wp14:editId="6EB2BC92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1600200" cy="7493000"/>
          <wp:effectExtent l="0" t="0" r="0" b="0"/>
          <wp:wrapNone/>
          <wp:docPr id="77" name="Grafik 77" descr="Brandstae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randstaet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749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346" w:rsidRDefault="00403346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55EA6"/>
    <w:multiLevelType w:val="hybridMultilevel"/>
    <w:tmpl w:val="BF281A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ocumentProtection w:edit="forms" w:formatting="1" w:enforcement="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6B4"/>
    <w:rsid w:val="00013442"/>
    <w:rsid w:val="0004563D"/>
    <w:rsid w:val="0007123F"/>
    <w:rsid w:val="000854C0"/>
    <w:rsid w:val="00107ADE"/>
    <w:rsid w:val="00206C23"/>
    <w:rsid w:val="003148B2"/>
    <w:rsid w:val="00330BAA"/>
    <w:rsid w:val="00344E6B"/>
    <w:rsid w:val="003C50B0"/>
    <w:rsid w:val="00403346"/>
    <w:rsid w:val="00422D57"/>
    <w:rsid w:val="00433085"/>
    <w:rsid w:val="004E3047"/>
    <w:rsid w:val="00534A37"/>
    <w:rsid w:val="00575944"/>
    <w:rsid w:val="006070AF"/>
    <w:rsid w:val="00616121"/>
    <w:rsid w:val="00677193"/>
    <w:rsid w:val="006F5219"/>
    <w:rsid w:val="007455EC"/>
    <w:rsid w:val="00763B28"/>
    <w:rsid w:val="008658D8"/>
    <w:rsid w:val="00951E69"/>
    <w:rsid w:val="009E5660"/>
    <w:rsid w:val="00A1096D"/>
    <w:rsid w:val="00A838A5"/>
    <w:rsid w:val="00AE484F"/>
    <w:rsid w:val="00B92061"/>
    <w:rsid w:val="00BA3D47"/>
    <w:rsid w:val="00C1596A"/>
    <w:rsid w:val="00CB69F4"/>
    <w:rsid w:val="00D146B4"/>
    <w:rsid w:val="00DB4B79"/>
    <w:rsid w:val="00DC4BBC"/>
    <w:rsid w:val="00E74DDC"/>
    <w:rsid w:val="00F62973"/>
    <w:rsid w:val="00FC3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4FC549-D517-448C-B944-CA4C9E1F9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77193"/>
    <w:pPr>
      <w:spacing w:after="0" w:line="240" w:lineRule="auto"/>
    </w:pPr>
  </w:style>
  <w:style w:type="character" w:styleId="Hyperlink">
    <w:name w:val="Hyperlink"/>
    <w:uiPriority w:val="99"/>
    <w:unhideWhenUsed/>
    <w:rsid w:val="00677193"/>
    <w:rPr>
      <w:color w:val="0563C1"/>
      <w:u w:val="single"/>
    </w:rPr>
  </w:style>
  <w:style w:type="paragraph" w:styleId="StandardWeb">
    <w:name w:val="Normal (Web)"/>
    <w:basedOn w:val="Standard"/>
    <w:uiPriority w:val="99"/>
    <w:unhideWhenUsed/>
    <w:rsid w:val="0067719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de-DE"/>
    </w:rPr>
  </w:style>
  <w:style w:type="table" w:styleId="Tabellenraster">
    <w:name w:val="Table Grid"/>
    <w:basedOn w:val="NormaleTabelle"/>
    <w:uiPriority w:val="39"/>
    <w:rsid w:val="00607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6070AF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F629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62973"/>
  </w:style>
  <w:style w:type="paragraph" w:styleId="Fuzeile">
    <w:name w:val="footer"/>
    <w:basedOn w:val="Standard"/>
    <w:link w:val="FuzeileZchn"/>
    <w:uiPriority w:val="99"/>
    <w:unhideWhenUsed/>
    <w:rsid w:val="00F629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6297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34A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34A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8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ndisch\AppData\Local\Microsoft\Windows\Temporary%20Internet%20Files\Content.Outlook\TC9CQY7N\F&#246;rderansuchen%20Vorlage%20Matura%20u.%20Lehrabschluss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CC165-8A6D-4EC2-A970-3FE929D4C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Förderansuchen Vorlage Matura u. Lehrabschluss.dotx</Template>
  <TotalTime>0</TotalTime>
  <Pages>1</Pages>
  <Words>119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Heidrun Windisch</dc:creator>
  <cp:keywords/>
  <dc:description/>
  <cp:lastModifiedBy>Heidrun Windisch</cp:lastModifiedBy>
  <cp:revision>1</cp:revision>
  <cp:lastPrinted>2015-10-01T10:37:00Z</cp:lastPrinted>
  <dcterms:created xsi:type="dcterms:W3CDTF">2018-06-26T07:10:00Z</dcterms:created>
  <dcterms:modified xsi:type="dcterms:W3CDTF">2018-06-26T07:11:00Z</dcterms:modified>
</cp:coreProperties>
</file>